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8388E" w14:textId="77777777" w:rsidR="009A0196" w:rsidRDefault="009A0196">
      <w:pPr>
        <w:spacing w:after="200" w:line="276" w:lineRule="auto"/>
      </w:pPr>
    </w:p>
    <w:p w14:paraId="484E8869" w14:textId="77777777" w:rsidR="009A0196" w:rsidRDefault="009A0196">
      <w:pPr>
        <w:spacing w:after="200" w:line="276" w:lineRule="auto"/>
      </w:pPr>
    </w:p>
    <w:p w14:paraId="07D40268" w14:textId="77777777" w:rsidR="009A0196" w:rsidRDefault="002B18E4">
      <w:pPr>
        <w:spacing w:after="200" w:line="276" w:lineRule="auto"/>
      </w:pPr>
      <w:r w:rsidRPr="002B18E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CE8319A" wp14:editId="62C3BC5B">
                <wp:simplePos x="0" y="0"/>
                <wp:positionH relativeFrom="column">
                  <wp:posOffset>438040</wp:posOffset>
                </wp:positionH>
                <wp:positionV relativeFrom="paragraph">
                  <wp:posOffset>309375</wp:posOffset>
                </wp:positionV>
                <wp:extent cx="1897605" cy="1828800"/>
                <wp:effectExtent l="0" t="400050" r="0" b="403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17995">
                          <a:off x="0" y="0"/>
                          <a:ext cx="18976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477E99" w14:textId="77777777" w:rsidR="008338A5" w:rsidRPr="002B18E4" w:rsidRDefault="008338A5" w:rsidP="002B18E4">
                            <w:pPr>
                              <w:pStyle w:val="Header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8E4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District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E8319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.5pt;margin-top:24.35pt;width:149.4pt;height:2in;rotation:-1946425fd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" filled="f" stroked="f">
                <v:textbox style="mso-fit-shape-to-text:t">
                  <w:txbxContent>
                    <w:p w14:paraId="29477E99" w14:textId="77777777" w:rsidR="008338A5" w:rsidRPr="002B18E4" w:rsidRDefault="008338A5" w:rsidP="002B18E4">
                      <w:pPr>
                        <w:pStyle w:val="Header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8E4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District Logo Here</w:t>
                      </w:r>
                    </w:p>
                  </w:txbxContent>
                </v:textbox>
              </v:shape>
            </w:pict>
          </mc:Fallback>
        </mc:AlternateContent>
      </w:r>
      <w:r w:rsidR="009A0196">
        <w:rPr>
          <w:noProof/>
        </w:rPr>
        <w:drawing>
          <wp:inline distT="0" distB="0" distL="0" distR="0" wp14:anchorId="0A1DDFFB" wp14:editId="2709AA60">
            <wp:extent cx="2856532" cy="1061720"/>
            <wp:effectExtent l="0" t="0" r="1270" b="5080"/>
            <wp:docPr id="1" name="Picture 1" descr="NDSB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NDSBA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4" t="21739" r="13071" b="2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5" cy="10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1696" w14:textId="77777777" w:rsidR="009A0196" w:rsidRDefault="00CA3662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2DA7DC8" wp14:editId="2318568C">
            <wp:simplePos x="0" y="0"/>
            <wp:positionH relativeFrom="page">
              <wp:posOffset>9525</wp:posOffset>
            </wp:positionH>
            <wp:positionV relativeFrom="page">
              <wp:posOffset>3590925</wp:posOffset>
            </wp:positionV>
            <wp:extent cx="7767955" cy="3465195"/>
            <wp:effectExtent l="0" t="0" r="444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5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BCFA1E" wp14:editId="27D4591F">
                <wp:simplePos x="0" y="0"/>
                <wp:positionH relativeFrom="page">
                  <wp:posOffset>5143500</wp:posOffset>
                </wp:positionH>
                <wp:positionV relativeFrom="page">
                  <wp:posOffset>3381375</wp:posOffset>
                </wp:positionV>
                <wp:extent cx="2633980" cy="21145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2114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59290" id="Rectangle 19" o:spid="_x0000_s1026" style="position:absolute;margin-left:405pt;margin-top:266.25pt;width:207.4pt;height:16.6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" fillcolor="#bf0c26 [3205]" stroked="f" strokeweight="2pt">
                <w10:wrap anchorx="page" anchory="page"/>
              </v:rect>
            </w:pict>
          </mc:Fallback>
        </mc:AlternateContent>
      </w:r>
      <w:r w:rsidR="007D5C50" w:rsidRPr="0000300E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186BB66F" wp14:editId="77426E54">
                <wp:simplePos x="0" y="0"/>
                <wp:positionH relativeFrom="page">
                  <wp:posOffset>9525</wp:posOffset>
                </wp:positionH>
                <wp:positionV relativeFrom="page">
                  <wp:posOffset>7058025</wp:posOffset>
                </wp:positionV>
                <wp:extent cx="5142865" cy="211455"/>
                <wp:effectExtent l="0" t="0" r="63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2865" cy="2114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C651A" id="Rectangle 5" o:spid="_x0000_s1026" style="position:absolute;margin-left:.75pt;margin-top:555.75pt;width:404.95pt;height:16.65pt;z-index:251667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" fillcolor="#bf0c26 [3205]" stroked="f" strokeweight="2pt">
                <w10:wrap anchorx="page" anchory="page"/>
              </v:rect>
            </w:pict>
          </mc:Fallback>
        </mc:AlternateContent>
      </w:r>
    </w:p>
    <w:p w14:paraId="53086B48" w14:textId="77777777" w:rsidR="009A0196" w:rsidRDefault="009A0196">
      <w:pPr>
        <w:spacing w:after="200" w:line="276" w:lineRule="auto"/>
      </w:pPr>
    </w:p>
    <w:p w14:paraId="05088D7D" w14:textId="77777777" w:rsidR="009A0196" w:rsidRPr="00002AD0" w:rsidRDefault="002B18E4" w:rsidP="009A0196">
      <w:pPr>
        <w:pStyle w:val="Heading1"/>
        <w:rPr>
          <w:color w:val="C00000"/>
          <w:sz w:val="48"/>
          <w:szCs w:val="48"/>
        </w:rPr>
      </w:pPr>
      <w:r w:rsidRPr="00AA61AB">
        <w:rPr>
          <w:color w:val="C00000"/>
          <w:sz w:val="48"/>
          <w:szCs w:val="48"/>
        </w:rPr>
        <w:t xml:space="preserve">three and </w:t>
      </w:r>
      <w:r w:rsidR="00315508" w:rsidRPr="00AA61AB">
        <w:rPr>
          <w:color w:val="C00000"/>
          <w:sz w:val="48"/>
          <w:szCs w:val="48"/>
        </w:rPr>
        <w:t>FIVE-YEAR</w:t>
      </w:r>
      <w:r w:rsidRPr="00AA61AB">
        <w:rPr>
          <w:color w:val="C00000"/>
          <w:sz w:val="48"/>
          <w:szCs w:val="48"/>
        </w:rPr>
        <w:t xml:space="preserve"> plan</w:t>
      </w:r>
      <w:r w:rsidR="00002AD0">
        <w:rPr>
          <w:color w:val="C00000"/>
          <w:sz w:val="48"/>
          <w:szCs w:val="48"/>
        </w:rPr>
        <w:t xml:space="preserve"> </w:t>
      </w:r>
    </w:p>
    <w:p w14:paraId="3428B034" w14:textId="77777777" w:rsidR="009A0196" w:rsidRDefault="009A0196">
      <w:pPr>
        <w:spacing w:after="200" w:line="276" w:lineRule="auto"/>
      </w:pPr>
    </w:p>
    <w:p w14:paraId="17FC92C9" w14:textId="77777777" w:rsidR="00C3784E" w:rsidRDefault="007D5C50">
      <w:pPr>
        <w:spacing w:after="200" w:line="276" w:lineRule="auto"/>
      </w:pPr>
      <w:r>
        <w:br w:type="page"/>
      </w:r>
    </w:p>
    <w:p w14:paraId="4F97DEF8" w14:textId="77777777" w:rsidR="00C3784E" w:rsidRPr="00AA61AB" w:rsidRDefault="00C3784E" w:rsidP="00C3784E">
      <w:pPr>
        <w:pStyle w:val="Heading1"/>
        <w:spacing w:after="240"/>
        <w:rPr>
          <w:color w:val="C00000"/>
          <w:sz w:val="48"/>
          <w:szCs w:val="48"/>
        </w:rPr>
      </w:pPr>
      <w:r w:rsidRPr="00AA61AB">
        <w:rPr>
          <w:sz w:val="48"/>
          <w:szCs w:val="48"/>
        </w:rPr>
        <w:lastRenderedPageBreak/>
        <w:t>table of conten</w:t>
      </w:r>
      <w:r w:rsidRPr="00AA61AB">
        <w:rPr>
          <w:color w:val="C00000"/>
          <w:sz w:val="48"/>
          <w:szCs w:val="48"/>
        </w:rPr>
        <w:t>ts</w:t>
      </w:r>
    </w:p>
    <w:p w14:paraId="1051A18B" w14:textId="77777777"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Introduction</w:t>
      </w:r>
      <w:r>
        <w:rPr>
          <w:color w:val="auto"/>
          <w:sz w:val="24"/>
          <w:szCs w:val="24"/>
        </w:rPr>
        <w:tab/>
      </w:r>
      <w:r w:rsidR="001824C5">
        <w:rPr>
          <w:color w:val="auto"/>
          <w:sz w:val="24"/>
          <w:szCs w:val="24"/>
        </w:rPr>
        <w:t>5</w:t>
      </w:r>
    </w:p>
    <w:p w14:paraId="26AF15FC" w14:textId="60AD9787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Three and Five-Year Planning </w:t>
      </w:r>
      <w:r>
        <w:rPr>
          <w:color w:val="auto"/>
          <w:sz w:val="24"/>
          <w:szCs w:val="24"/>
        </w:rPr>
        <w:tab/>
      </w:r>
      <w:r w:rsidR="001824C5">
        <w:rPr>
          <w:color w:val="auto"/>
          <w:sz w:val="24"/>
          <w:szCs w:val="24"/>
        </w:rPr>
        <w:t>5</w:t>
      </w:r>
    </w:p>
    <w:p w14:paraId="25EB18C6" w14:textId="77777777"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Sample Notices</w:t>
      </w:r>
      <w:r>
        <w:rPr>
          <w:color w:val="auto"/>
          <w:sz w:val="24"/>
          <w:szCs w:val="24"/>
        </w:rPr>
        <w:tab/>
        <w:t>5</w:t>
      </w:r>
    </w:p>
    <w:p w14:paraId="47222E8F" w14:textId="60297B16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Notice of Public Demographic Planning</w:t>
      </w:r>
      <w:r w:rsidR="009C03D8">
        <w:rPr>
          <w:color w:val="auto"/>
          <w:sz w:val="24"/>
          <w:szCs w:val="24"/>
        </w:rPr>
        <w:t xml:space="preserve"> Meeting</w:t>
      </w:r>
      <w:r>
        <w:rPr>
          <w:color w:val="auto"/>
          <w:sz w:val="24"/>
          <w:szCs w:val="24"/>
        </w:rPr>
        <w:tab/>
      </w:r>
      <w:r w:rsidR="009C03D8">
        <w:rPr>
          <w:color w:val="auto"/>
          <w:sz w:val="24"/>
          <w:szCs w:val="24"/>
        </w:rPr>
        <w:t>5</w:t>
      </w:r>
    </w:p>
    <w:p w14:paraId="0560FA7F" w14:textId="77777777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Notice of Plan Completion</w:t>
      </w:r>
      <w:r>
        <w:rPr>
          <w:color w:val="auto"/>
          <w:sz w:val="24"/>
          <w:szCs w:val="24"/>
        </w:rPr>
        <w:tab/>
      </w:r>
      <w:r w:rsidR="001C3E48">
        <w:rPr>
          <w:color w:val="auto"/>
          <w:sz w:val="24"/>
          <w:szCs w:val="24"/>
        </w:rPr>
        <w:t>6</w:t>
      </w:r>
    </w:p>
    <w:p w14:paraId="747685BE" w14:textId="3B057FC2"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Fall Enrollment Trends</w:t>
      </w:r>
      <w:r>
        <w:rPr>
          <w:color w:val="auto"/>
          <w:sz w:val="24"/>
          <w:szCs w:val="24"/>
        </w:rPr>
        <w:tab/>
      </w:r>
      <w:r w:rsidR="009C03D8">
        <w:rPr>
          <w:color w:val="auto"/>
          <w:sz w:val="24"/>
          <w:szCs w:val="24"/>
        </w:rPr>
        <w:t>7</w:t>
      </w:r>
    </w:p>
    <w:p w14:paraId="01F5BF4A" w14:textId="58F0EDC9"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Assessment Data</w:t>
      </w:r>
      <w:r>
        <w:rPr>
          <w:color w:val="auto"/>
          <w:sz w:val="24"/>
          <w:szCs w:val="24"/>
        </w:rPr>
        <w:tab/>
      </w:r>
      <w:r w:rsidR="009C03D8">
        <w:rPr>
          <w:color w:val="auto"/>
          <w:sz w:val="24"/>
          <w:szCs w:val="24"/>
        </w:rPr>
        <w:t>8</w:t>
      </w:r>
    </w:p>
    <w:p w14:paraId="4BB837B3" w14:textId="51F86297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North Dakota State Assessment</w:t>
      </w:r>
      <w:r>
        <w:rPr>
          <w:color w:val="auto"/>
          <w:sz w:val="24"/>
          <w:szCs w:val="24"/>
        </w:rPr>
        <w:tab/>
      </w:r>
      <w:r w:rsidR="009C03D8">
        <w:rPr>
          <w:color w:val="auto"/>
          <w:sz w:val="24"/>
          <w:szCs w:val="24"/>
        </w:rPr>
        <w:t>8</w:t>
      </w:r>
    </w:p>
    <w:p w14:paraId="753DA23F" w14:textId="27B8B570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National Assessment of Educational Progress (NAEP)</w:t>
      </w:r>
      <w:r>
        <w:rPr>
          <w:color w:val="auto"/>
          <w:sz w:val="24"/>
          <w:szCs w:val="24"/>
        </w:rPr>
        <w:tab/>
      </w:r>
      <w:r w:rsidR="009C03D8">
        <w:rPr>
          <w:color w:val="auto"/>
          <w:sz w:val="24"/>
          <w:szCs w:val="24"/>
        </w:rPr>
        <w:t>10</w:t>
      </w:r>
    </w:p>
    <w:p w14:paraId="58864206" w14:textId="6E28C24E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ACT/WorkKeys Results </w:t>
      </w:r>
      <w:r w:rsidR="008338A5">
        <w:rPr>
          <w:color w:val="auto"/>
          <w:sz w:val="24"/>
          <w:szCs w:val="24"/>
        </w:rPr>
        <w:t>f</w:t>
      </w:r>
      <w:r>
        <w:rPr>
          <w:color w:val="auto"/>
          <w:sz w:val="24"/>
          <w:szCs w:val="24"/>
        </w:rPr>
        <w:t>or High School Juniors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9C03D8">
        <w:rPr>
          <w:color w:val="auto"/>
          <w:sz w:val="24"/>
          <w:szCs w:val="24"/>
        </w:rPr>
        <w:t>1</w:t>
      </w:r>
    </w:p>
    <w:p w14:paraId="319FB2D4" w14:textId="4614BDB1"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Approval, Accreditation, </w:t>
      </w:r>
      <w:r w:rsidR="00DB0248">
        <w:rPr>
          <w:color w:val="auto"/>
          <w:sz w:val="24"/>
          <w:szCs w:val="24"/>
        </w:rPr>
        <w:t>a</w:t>
      </w:r>
      <w:r>
        <w:rPr>
          <w:color w:val="auto"/>
          <w:sz w:val="24"/>
          <w:szCs w:val="24"/>
        </w:rPr>
        <w:t>nd Curricular Offerings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9C03D8">
        <w:rPr>
          <w:color w:val="auto"/>
          <w:sz w:val="24"/>
          <w:szCs w:val="24"/>
        </w:rPr>
        <w:t>2</w:t>
      </w:r>
    </w:p>
    <w:p w14:paraId="569C2FE7" w14:textId="0A8AC8B8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Approval and Accreditation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9C03D8">
        <w:rPr>
          <w:color w:val="auto"/>
          <w:sz w:val="24"/>
          <w:szCs w:val="24"/>
        </w:rPr>
        <w:t>2</w:t>
      </w:r>
    </w:p>
    <w:p w14:paraId="40E6964C" w14:textId="1A17C5A4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bookmarkStart w:id="0" w:name="_Hlk159512087"/>
      <w:r>
        <w:rPr>
          <w:color w:val="auto"/>
          <w:sz w:val="24"/>
          <w:szCs w:val="24"/>
        </w:rPr>
        <w:t>AP and Dual Credit Courses</w:t>
      </w:r>
      <w:bookmarkEnd w:id="0"/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9C03D8">
        <w:rPr>
          <w:color w:val="auto"/>
          <w:sz w:val="24"/>
          <w:szCs w:val="24"/>
        </w:rPr>
        <w:t>2</w:t>
      </w:r>
    </w:p>
    <w:p w14:paraId="6920B23B" w14:textId="05A89277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Additional High School Units Offered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9C03D8">
        <w:rPr>
          <w:color w:val="auto"/>
          <w:sz w:val="24"/>
          <w:szCs w:val="24"/>
        </w:rPr>
        <w:t>3</w:t>
      </w:r>
    </w:p>
    <w:p w14:paraId="26626C5C" w14:textId="532EDD6C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Curriculum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9C03D8">
        <w:rPr>
          <w:color w:val="auto"/>
          <w:sz w:val="24"/>
          <w:szCs w:val="24"/>
        </w:rPr>
        <w:t>3</w:t>
      </w:r>
    </w:p>
    <w:p w14:paraId="28E3C09E" w14:textId="1048302E"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Student Services and Success Indicators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9C03D8">
        <w:rPr>
          <w:color w:val="auto"/>
          <w:sz w:val="24"/>
          <w:szCs w:val="24"/>
        </w:rPr>
        <w:t>5</w:t>
      </w:r>
    </w:p>
    <w:p w14:paraId="446133E8" w14:textId="35739CAD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S</w:t>
      </w:r>
      <w:r w:rsidR="009C03D8">
        <w:rPr>
          <w:color w:val="auto"/>
          <w:sz w:val="24"/>
          <w:szCs w:val="24"/>
        </w:rPr>
        <w:t>ervices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9C03D8">
        <w:rPr>
          <w:color w:val="auto"/>
          <w:sz w:val="24"/>
          <w:szCs w:val="24"/>
        </w:rPr>
        <w:t>5</w:t>
      </w:r>
    </w:p>
    <w:p w14:paraId="60112232" w14:textId="0F766EB2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Questions on Student Services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4D1F22">
        <w:rPr>
          <w:color w:val="auto"/>
          <w:sz w:val="24"/>
          <w:szCs w:val="24"/>
        </w:rPr>
        <w:t>7</w:t>
      </w:r>
    </w:p>
    <w:p w14:paraId="0C59CCFB" w14:textId="774B03CE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Interventions and Remediation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4D1F22">
        <w:rPr>
          <w:color w:val="auto"/>
          <w:sz w:val="24"/>
          <w:szCs w:val="24"/>
        </w:rPr>
        <w:t>8</w:t>
      </w:r>
    </w:p>
    <w:p w14:paraId="6C19737A" w14:textId="44B914DE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Intervention and Remediation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4D1F22">
        <w:rPr>
          <w:color w:val="auto"/>
          <w:sz w:val="24"/>
          <w:szCs w:val="24"/>
        </w:rPr>
        <w:t>9</w:t>
      </w:r>
    </w:p>
    <w:p w14:paraId="276FF54D" w14:textId="56276113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Success Indicators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4D1F22">
        <w:rPr>
          <w:color w:val="auto"/>
          <w:sz w:val="24"/>
          <w:szCs w:val="24"/>
        </w:rPr>
        <w:t>9</w:t>
      </w:r>
    </w:p>
    <w:p w14:paraId="0D2246B2" w14:textId="5E26D749" w:rsidR="00315508" w:rsidRDefault="00315508" w:rsidP="00315508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Student Success Indicators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1</w:t>
      </w:r>
      <w:r w:rsidR="004D1F22">
        <w:rPr>
          <w:color w:val="auto"/>
          <w:sz w:val="24"/>
          <w:szCs w:val="24"/>
        </w:rPr>
        <w:t>9</w:t>
      </w:r>
    </w:p>
    <w:p w14:paraId="76FEC538" w14:textId="79980F1D" w:rsidR="00315508" w:rsidRDefault="00315508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District Financial Data</w:t>
      </w:r>
      <w:r>
        <w:rPr>
          <w:color w:val="auto"/>
          <w:sz w:val="24"/>
          <w:szCs w:val="24"/>
        </w:rPr>
        <w:tab/>
      </w:r>
      <w:r w:rsidR="004D1F22">
        <w:rPr>
          <w:color w:val="auto"/>
          <w:sz w:val="24"/>
          <w:szCs w:val="24"/>
        </w:rPr>
        <w:t>20</w:t>
      </w:r>
    </w:p>
    <w:p w14:paraId="26E0FC24" w14:textId="075A4195" w:rsidR="00315508" w:rsidRDefault="00315508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General Fund Revenues, Expenditures, and Balances</w:t>
      </w:r>
      <w:r>
        <w:rPr>
          <w:color w:val="auto"/>
          <w:sz w:val="24"/>
          <w:szCs w:val="24"/>
        </w:rPr>
        <w:tab/>
      </w:r>
      <w:r w:rsidR="004D1F22">
        <w:rPr>
          <w:color w:val="auto"/>
          <w:sz w:val="24"/>
          <w:szCs w:val="24"/>
        </w:rPr>
        <w:t>20</w:t>
      </w:r>
    </w:p>
    <w:p w14:paraId="2035C23A" w14:textId="5E63F58A" w:rsidR="00315508" w:rsidRDefault="00315508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Expenditures/Students</w:t>
      </w:r>
      <w:r w:rsidR="00E1585C">
        <w:rPr>
          <w:color w:val="auto"/>
          <w:sz w:val="24"/>
          <w:szCs w:val="24"/>
        </w:rPr>
        <w:tab/>
      </w:r>
      <w:r w:rsidR="004D1F22">
        <w:rPr>
          <w:color w:val="auto"/>
          <w:sz w:val="24"/>
          <w:szCs w:val="24"/>
        </w:rPr>
        <w:t>20</w:t>
      </w:r>
    </w:p>
    <w:p w14:paraId="4968FA0B" w14:textId="24CEFE3C"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Mill Levies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1</w:t>
      </w:r>
    </w:p>
    <w:p w14:paraId="5B4D6311" w14:textId="72FEDD04"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State/Federal Aid </w:t>
      </w:r>
      <w:r w:rsidR="00DB0248">
        <w:rPr>
          <w:color w:val="auto"/>
          <w:sz w:val="24"/>
          <w:szCs w:val="24"/>
        </w:rPr>
        <w:t>and</w:t>
      </w:r>
      <w:r>
        <w:rPr>
          <w:color w:val="auto"/>
          <w:sz w:val="24"/>
          <w:szCs w:val="24"/>
        </w:rPr>
        <w:t xml:space="preserve"> Other Revenue Services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1</w:t>
      </w:r>
    </w:p>
    <w:p w14:paraId="42DE72AB" w14:textId="7C12AAEA"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District Finance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1</w:t>
      </w:r>
    </w:p>
    <w:p w14:paraId="6AE1EEBF" w14:textId="245D65D6" w:rsidR="00E1585C" w:rsidRDefault="00E1585C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Staffing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2</w:t>
      </w:r>
    </w:p>
    <w:p w14:paraId="7891136A" w14:textId="7B81D3C1"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FTE Instructional Staff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2</w:t>
      </w:r>
    </w:p>
    <w:p w14:paraId="70A2B76D" w14:textId="6FC3EB2C"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FTE Support Staff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2</w:t>
      </w:r>
    </w:p>
    <w:p w14:paraId="2D63BC6C" w14:textId="11F576B4"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Administrative Staff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3</w:t>
      </w:r>
    </w:p>
    <w:p w14:paraId="66403D65" w14:textId="3BBA2CFF"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Staffing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4</w:t>
      </w:r>
    </w:p>
    <w:p w14:paraId="49803471" w14:textId="3CB755DD" w:rsidR="00E1585C" w:rsidRDefault="00E1585C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Facility Planning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5</w:t>
      </w:r>
    </w:p>
    <w:p w14:paraId="5668AA57" w14:textId="3D9AFA0F" w:rsidR="00E1585C" w:rsidRDefault="00E1585C" w:rsidP="00E1585C">
      <w:pPr>
        <w:tabs>
          <w:tab w:val="right" w:leader="dot" w:pos="8460"/>
        </w:tabs>
        <w:spacing w:before="240" w:after="240" w:line="480" w:lineRule="auto"/>
        <w:ind w:left="270"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Facility Planning Questions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5</w:t>
      </w:r>
    </w:p>
    <w:p w14:paraId="085BBCE7" w14:textId="7948AD0E" w:rsidR="00E1585C" w:rsidRDefault="00E1585C" w:rsidP="00315508">
      <w:pPr>
        <w:tabs>
          <w:tab w:val="right" w:leader="dot" w:pos="8460"/>
        </w:tabs>
        <w:spacing w:before="240" w:after="240" w:line="480" w:lineRule="auto"/>
        <w:ind w:right="-27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Outcome of Three and Five-Year Demographic Planning</w:t>
      </w:r>
      <w:r>
        <w:rPr>
          <w:color w:val="auto"/>
          <w:sz w:val="24"/>
          <w:szCs w:val="24"/>
        </w:rPr>
        <w:tab/>
      </w:r>
      <w:r w:rsidR="00AF34F2">
        <w:rPr>
          <w:color w:val="auto"/>
          <w:sz w:val="24"/>
          <w:szCs w:val="24"/>
        </w:rPr>
        <w:t>2</w:t>
      </w:r>
      <w:r w:rsidR="004D1F22">
        <w:rPr>
          <w:color w:val="auto"/>
          <w:sz w:val="24"/>
          <w:szCs w:val="24"/>
        </w:rPr>
        <w:t>6</w:t>
      </w:r>
    </w:p>
    <w:p w14:paraId="426A8F9B" w14:textId="77777777" w:rsidR="007D5C50" w:rsidRDefault="007D5C50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14:paraId="0D14152A" w14:textId="77777777" w:rsidR="004A075E" w:rsidRDefault="004A075E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14:paraId="567C964B" w14:textId="77777777" w:rsidR="004A075E" w:rsidRDefault="004A075E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14:paraId="049E9145" w14:textId="77777777" w:rsidR="004A075E" w:rsidRDefault="004A075E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14:paraId="5237A542" w14:textId="77777777" w:rsidR="004A075E" w:rsidRPr="00FB3600" w:rsidRDefault="004A075E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14:paraId="3BCBC0B9" w14:textId="77777777" w:rsidR="00E1585C" w:rsidRPr="00FB3600" w:rsidRDefault="00E1585C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14:paraId="12AD5AB1" w14:textId="77777777" w:rsidR="00E1585C" w:rsidRPr="00FB3600" w:rsidRDefault="00E1585C" w:rsidP="004A075E">
      <w:pPr>
        <w:spacing w:before="240" w:after="240" w:line="480" w:lineRule="auto"/>
        <w:ind w:right="-270"/>
        <w:jc w:val="both"/>
        <w:rPr>
          <w:color w:val="auto"/>
          <w:sz w:val="24"/>
          <w:szCs w:val="24"/>
        </w:rPr>
      </w:pPr>
    </w:p>
    <w:p w14:paraId="1F7CF7D8" w14:textId="29D6173A" w:rsidR="00FB3600" w:rsidRDefault="00FB3600" w:rsidP="00A76EF4">
      <w:pPr>
        <w:pStyle w:val="Heading1"/>
        <w:spacing w:after="120"/>
        <w:rPr>
          <w:color w:val="00B050"/>
        </w:rPr>
        <w:sectPr w:rsidR="00FB3600" w:rsidSect="00333B6C">
          <w:footerReference w:type="default" r:id="rId10"/>
          <w:pgSz w:w="12240" w:h="15840"/>
          <w:pgMar w:top="2434" w:right="2430" w:bottom="1080" w:left="1440" w:header="907" w:footer="547" w:gutter="0"/>
          <w:cols w:space="720"/>
          <w:titlePg/>
          <w:docGrid w:linePitch="360"/>
        </w:sectPr>
      </w:pPr>
    </w:p>
    <w:p w14:paraId="183CCE25" w14:textId="77777777" w:rsidR="00A76EF4" w:rsidRPr="00AA61AB" w:rsidRDefault="00E1585C" w:rsidP="00FB3600">
      <w:pPr>
        <w:pStyle w:val="Heading1"/>
        <w:spacing w:before="0" w:after="120"/>
        <w:rPr>
          <w:color w:val="C00000"/>
        </w:rPr>
      </w:pPr>
      <w:r w:rsidRPr="005040E9">
        <w:lastRenderedPageBreak/>
        <w:t>introduction</w:t>
      </w:r>
      <w:r w:rsidR="005040E9">
        <w:rPr>
          <w:color w:val="C00000"/>
        </w:rPr>
        <w:t xml:space="preserve"> </w:t>
      </w:r>
    </w:p>
    <w:p w14:paraId="6FBD2F84" w14:textId="5F3F0787" w:rsidR="00126209" w:rsidRPr="00AA61AB" w:rsidRDefault="00E1585C" w:rsidP="00D049E0">
      <w:pPr>
        <w:pStyle w:val="Heading2"/>
        <w:ind w:right="0"/>
        <w:rPr>
          <w:color w:val="C00000"/>
        </w:rPr>
      </w:pPr>
      <w:r w:rsidRPr="00AA61AB">
        <w:rPr>
          <w:color w:val="C00000"/>
        </w:rPr>
        <w:t xml:space="preserve">Three and five-year planning </w:t>
      </w:r>
    </w:p>
    <w:p w14:paraId="47D4BF22" w14:textId="77777777" w:rsidR="00E1585C" w:rsidRDefault="00F7279D" w:rsidP="008338A5">
      <w:pPr>
        <w:pStyle w:val="Heading2"/>
        <w:spacing w:before="0" w:after="0" w:line="360" w:lineRule="auto"/>
        <w:ind w:right="0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hyperlink r:id="rId11" w:history="1">
        <w:r w:rsidR="00D049E0" w:rsidRPr="00957C55">
          <w:rPr>
            <w:rStyle w:val="Hyperlink"/>
            <w:rFonts w:ascii="D-DIN" w:eastAsia="Times New Roman" w:hAnsi="D-DIN" w:cs="Calibri"/>
            <w:b w:val="0"/>
            <w:caps w:val="0"/>
            <w:sz w:val="21"/>
            <w:szCs w:val="22"/>
            <w:lang w:val="en-US"/>
          </w:rPr>
          <w:t xml:space="preserve">NDCC </w:t>
        </w:r>
        <w:r w:rsidR="00E1585C" w:rsidRPr="00957C55">
          <w:rPr>
            <w:rStyle w:val="Hyperlink"/>
            <w:rFonts w:ascii="D-DIN" w:eastAsia="Times New Roman" w:hAnsi="D-DIN" w:cs="Calibri"/>
            <w:b w:val="0"/>
            <w:caps w:val="0"/>
            <w:sz w:val="21"/>
            <w:szCs w:val="22"/>
            <w:lang w:val="en-US"/>
          </w:rPr>
          <w:t>15.1-07-26</w:t>
        </w:r>
      </w:hyperlink>
      <w:r w:rsidR="00E1585C"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. School district demographics - Long-term planning process. </w:t>
      </w:r>
    </w:p>
    <w:p w14:paraId="47B54FA5" w14:textId="687C36A7" w:rsidR="00E1585C" w:rsidRPr="00E1585C" w:rsidRDefault="00E1585C" w:rsidP="008338A5">
      <w:pPr>
        <w:pStyle w:val="Heading2"/>
        <w:numPr>
          <w:ilvl w:val="0"/>
          <w:numId w:val="15"/>
        </w:numPr>
        <w:spacing w:before="0" w:line="360" w:lineRule="auto"/>
        <w:ind w:left="27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Between January first and June thirtieth of every even-numbered year, the board of each school district </w:t>
      </w:r>
      <w:r w:rsidR="00276C67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>may</w:t>
      </w:r>
      <w:r w:rsidR="00276C67"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 </w:t>
      </w: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invite the public to participate in a planning process addressing the effects that demographics </w:t>
      </w:r>
      <w:r w:rsidR="00276C67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>and changing enrollment will</w:t>
      </w:r>
      <w:r w:rsidR="00276C67"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 </w:t>
      </w: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have on the district in the ensuing three-year and five-year periods, and specifically addressing potential effects on: </w:t>
      </w:r>
    </w:p>
    <w:p w14:paraId="0B8ED7E9" w14:textId="6718081F" w:rsidR="00276C67" w:rsidRDefault="00E1585C" w:rsidP="008338A5">
      <w:pPr>
        <w:pStyle w:val="Heading2"/>
        <w:numPr>
          <w:ilvl w:val="1"/>
          <w:numId w:val="15"/>
        </w:numPr>
        <w:spacing w:before="0" w:line="360" w:lineRule="auto"/>
        <w:ind w:left="54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Academic </w:t>
      </w:r>
      <w:r w:rsidR="00276C67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>achievement, as it relates to the local strategic plan, including progress toward state academic goals adopted by the statewide prekindergarten through grade twelve education strategic vision steering committee;</w:t>
      </w:r>
    </w:p>
    <w:p w14:paraId="274E0170" w14:textId="1FBD84EF" w:rsidR="00E1585C" w:rsidRPr="00E1585C" w:rsidRDefault="00E1585C" w:rsidP="008338A5">
      <w:pPr>
        <w:pStyle w:val="Heading2"/>
        <w:numPr>
          <w:ilvl w:val="1"/>
          <w:numId w:val="15"/>
        </w:numPr>
        <w:spacing w:before="0" w:line="360" w:lineRule="auto"/>
        <w:ind w:left="54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>Instructional</w:t>
      </w:r>
      <w:r w:rsidR="00276C67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>,</w:t>
      </w: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 administrative</w:t>
      </w:r>
      <w:r w:rsidR="00276C67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>, and ancillary</w:t>
      </w: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 staffing; </w:t>
      </w:r>
    </w:p>
    <w:p w14:paraId="0BCA0C1E" w14:textId="5DEC46C7" w:rsidR="00276C67" w:rsidRDefault="00276C67" w:rsidP="008338A5">
      <w:pPr>
        <w:pStyle w:val="Heading2"/>
        <w:numPr>
          <w:ilvl w:val="1"/>
          <w:numId w:val="15"/>
        </w:numPr>
        <w:spacing w:before="0" w:line="360" w:lineRule="auto"/>
        <w:ind w:left="54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>Co-curricular or extracurricular programs;</w:t>
      </w:r>
    </w:p>
    <w:p w14:paraId="7699FE8D" w14:textId="02F1A816" w:rsidR="00E1585C" w:rsidRPr="00E1585C" w:rsidRDefault="00E1585C" w:rsidP="008338A5">
      <w:pPr>
        <w:pStyle w:val="Heading2"/>
        <w:numPr>
          <w:ilvl w:val="1"/>
          <w:numId w:val="15"/>
        </w:numPr>
        <w:spacing w:before="0" w:line="360" w:lineRule="auto"/>
        <w:ind w:left="540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Facility needs and utilization; and </w:t>
      </w:r>
    </w:p>
    <w:p w14:paraId="0CC75166" w14:textId="6499847B" w:rsidR="00E1585C" w:rsidRPr="00E1585C" w:rsidRDefault="00E1585C" w:rsidP="008338A5">
      <w:pPr>
        <w:pStyle w:val="Heading2"/>
        <w:numPr>
          <w:ilvl w:val="1"/>
          <w:numId w:val="15"/>
        </w:numPr>
        <w:spacing w:before="0" w:after="0" w:line="360" w:lineRule="auto"/>
        <w:ind w:left="548" w:right="0" w:hanging="274"/>
        <w:jc w:val="both"/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pP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>District</w:t>
      </w:r>
      <w:r w:rsidR="00276C67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 property</w:t>
      </w:r>
      <w:r w:rsidRPr="00E1585C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 tax levies. </w:t>
      </w:r>
    </w:p>
    <w:p w14:paraId="558A785E" w14:textId="03CA286E" w:rsidR="00A71FD1" w:rsidRDefault="00E1585C" w:rsidP="008338A5">
      <w:pPr>
        <w:pStyle w:val="ListParagraph"/>
        <w:numPr>
          <w:ilvl w:val="0"/>
          <w:numId w:val="15"/>
        </w:numPr>
        <w:ind w:left="274" w:hanging="274"/>
        <w:jc w:val="both"/>
      </w:pPr>
      <w:r w:rsidRPr="00E1585C">
        <w:t xml:space="preserve">At the conclusion of the planning process, the board </w:t>
      </w:r>
      <w:r w:rsidR="00276C67">
        <w:t>is encouraged to</w:t>
      </w:r>
      <w:r w:rsidR="00276C67" w:rsidRPr="00E1585C">
        <w:t xml:space="preserve"> </w:t>
      </w:r>
      <w:r w:rsidRPr="00E1585C">
        <w:t xml:space="preserve">prepare a report, </w:t>
      </w:r>
      <w:r w:rsidR="00276C67">
        <w:t>make the report available on the district’s website</w:t>
      </w:r>
      <w:r w:rsidRPr="00E1585C">
        <w:t>, and make the report available upon request.</w:t>
      </w:r>
    </w:p>
    <w:p w14:paraId="3C387E79" w14:textId="77777777" w:rsidR="00EF764B" w:rsidRPr="00AA61AB" w:rsidRDefault="00EF764B" w:rsidP="00EF764B">
      <w:pPr>
        <w:pStyle w:val="Heading1"/>
        <w:spacing w:after="120"/>
        <w:rPr>
          <w:color w:val="C00000"/>
        </w:rPr>
      </w:pPr>
      <w:r w:rsidRPr="00AA61AB">
        <w:rPr>
          <w:color w:val="C00000"/>
        </w:rPr>
        <w:t>sample notices</w:t>
      </w:r>
    </w:p>
    <w:p w14:paraId="5E58B701" w14:textId="77777777" w:rsidR="00EF764B" w:rsidRPr="00AA61AB" w:rsidRDefault="00EF764B" w:rsidP="00D049E0">
      <w:pPr>
        <w:pStyle w:val="Heading2"/>
        <w:spacing w:before="200"/>
        <w:ind w:right="0"/>
        <w:rPr>
          <w:color w:val="C00000"/>
        </w:rPr>
      </w:pPr>
      <w:r w:rsidRPr="00AA61AB">
        <w:rPr>
          <w:color w:val="C00000"/>
        </w:rPr>
        <w:t>notice of public demographic planning meeting</w:t>
      </w:r>
    </w:p>
    <w:p w14:paraId="0C719368" w14:textId="728DCE6E" w:rsidR="00EF764B" w:rsidRPr="00EF764B" w:rsidRDefault="00EF764B" w:rsidP="008338A5">
      <w:pPr>
        <w:pStyle w:val="Heading3"/>
        <w:spacing w:before="0" w:after="0"/>
        <w:jc w:val="both"/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</w:pPr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 xml:space="preserve">State law </w:t>
      </w:r>
      <w:r w:rsidR="00276C67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 xml:space="preserve">provides that </w:t>
      </w:r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 xml:space="preserve">each school board </w:t>
      </w:r>
      <w:r w:rsidR="00276C67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may</w:t>
      </w:r>
      <w:r w:rsidR="00276C67"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 xml:space="preserve"> </w:t>
      </w:r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invite the public to participate in a planning process that addresses the effects of demographics on the district in the next three and five years (</w:t>
      </w:r>
      <w:hyperlink r:id="rId12" w:history="1">
        <w:r w:rsidRPr="00957C55">
          <w:rPr>
            <w:rStyle w:val="Hyperlink"/>
            <w:rFonts w:ascii="D-DIN" w:eastAsia="Times New Roman" w:hAnsi="D-DIN"/>
            <w:b w:val="0"/>
            <w:caps w:val="0"/>
            <w:szCs w:val="22"/>
          </w:rPr>
          <w:t>NDCC 15.1-07-26</w:t>
        </w:r>
      </w:hyperlink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)</w:t>
      </w:r>
      <w:r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.</w:t>
      </w:r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 xml:space="preserve"> Many districts hold an open public forum </w:t>
      </w:r>
      <w:r w:rsidR="00276C67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for this purpose</w:t>
      </w:r>
      <w:r w:rsidRPr="00EF764B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, and it is recommended that notice of the planning meeting be published in the district’s official newspaper. A sample notice is included below.</w:t>
      </w:r>
    </w:p>
    <w:p w14:paraId="7C30C1C9" w14:textId="281138DA" w:rsidR="00EF764B" w:rsidRDefault="00EF764B" w:rsidP="008338A5">
      <w:pPr>
        <w:pStyle w:val="Heading3"/>
        <w:spacing w:after="0"/>
        <w:jc w:val="both"/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</w:pP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lastRenderedPageBreak/>
        <w:t xml:space="preserve">The </w:t>
      </w:r>
      <w:r w:rsidRPr="00EF764B">
        <w:rPr>
          <w:rFonts w:ascii="D-DIN" w:eastAsia="Times New Roman" w:hAnsi="D-DIN"/>
          <w:i/>
          <w:caps w:val="0"/>
          <w:color w:val="262626" w:themeColor="text1" w:themeTint="D9"/>
          <w:szCs w:val="22"/>
        </w:rPr>
        <w:t>[Name of District]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 School Board invites the public to participate in a school demographic planning meeting </w:t>
      </w:r>
      <w:r w:rsidR="00276C67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>in accordance with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 </w:t>
      </w:r>
      <w:hyperlink r:id="rId13" w:history="1">
        <w:r w:rsidRPr="00957C55">
          <w:rPr>
            <w:rStyle w:val="Hyperlink"/>
            <w:rFonts w:ascii="D-DIN" w:eastAsia="Times New Roman" w:hAnsi="D-DIN"/>
            <w:b w:val="0"/>
            <w:i/>
            <w:caps w:val="0"/>
            <w:szCs w:val="22"/>
          </w:rPr>
          <w:t>NDCC 15.1-07-26</w:t>
        </w:r>
      </w:hyperlink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. This open public meeting will be held on </w:t>
      </w:r>
      <w:r w:rsidRPr="00EF764B">
        <w:rPr>
          <w:rFonts w:ascii="D-DIN" w:eastAsia="Times New Roman" w:hAnsi="D-DIN"/>
          <w:i/>
          <w:caps w:val="0"/>
          <w:color w:val="262626" w:themeColor="text1" w:themeTint="D9"/>
          <w:szCs w:val="22"/>
        </w:rPr>
        <w:t>[date]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 at </w:t>
      </w:r>
      <w:r w:rsidRPr="00EF764B">
        <w:rPr>
          <w:rFonts w:ascii="D-DIN" w:eastAsia="Times New Roman" w:hAnsi="D-DIN"/>
          <w:i/>
          <w:caps w:val="0"/>
          <w:color w:val="262626" w:themeColor="text1" w:themeTint="D9"/>
          <w:szCs w:val="22"/>
        </w:rPr>
        <w:t>[time and location]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. At this forum, the school board will discuss and receive public input on how three- and five-year demographics may impact academic </w:t>
      </w:r>
      <w:r w:rsidR="00276C67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achievement, 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>instructional</w:t>
      </w:r>
      <w:r w:rsidR="00276C67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, 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>administrative</w:t>
      </w:r>
      <w:r w:rsidR="00276C67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>, and anci</w:t>
      </w:r>
      <w:r w:rsidR="009C03D8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>ll</w:t>
      </w:r>
      <w:r w:rsidR="00276C67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>ary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 staffing, </w:t>
      </w:r>
      <w:r w:rsidR="00276C67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co-curricular or extracurricular programs, 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facility needs and utilization, district </w:t>
      </w:r>
      <w:r w:rsidR="00276C67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 xml:space="preserve">property </w:t>
      </w:r>
      <w:r w:rsidRPr="00EF764B">
        <w:rPr>
          <w:rFonts w:ascii="D-DIN" w:eastAsia="Times New Roman" w:hAnsi="D-DIN"/>
          <w:b w:val="0"/>
          <w:i/>
          <w:caps w:val="0"/>
          <w:color w:val="262626" w:themeColor="text1" w:themeTint="D9"/>
          <w:szCs w:val="22"/>
        </w:rPr>
        <w:t>tax levies, and the district’s strategic plan.</w:t>
      </w:r>
    </w:p>
    <w:p w14:paraId="75874762" w14:textId="77777777" w:rsidR="00EF764B" w:rsidRPr="00AA61AB" w:rsidRDefault="00EF764B" w:rsidP="00952B44">
      <w:pPr>
        <w:pStyle w:val="Heading2"/>
        <w:ind w:right="0"/>
        <w:rPr>
          <w:color w:val="C00000"/>
        </w:rPr>
      </w:pPr>
      <w:r w:rsidRPr="00AA61AB">
        <w:rPr>
          <w:color w:val="C00000"/>
        </w:rPr>
        <w:t xml:space="preserve">notice of </w:t>
      </w:r>
      <w:r w:rsidR="009F1356" w:rsidRPr="00AA61AB">
        <w:rPr>
          <w:color w:val="C00000"/>
        </w:rPr>
        <w:t>plan completion</w:t>
      </w:r>
    </w:p>
    <w:p w14:paraId="61CA751C" w14:textId="72C49D52" w:rsidR="009F1356" w:rsidRDefault="009F1356" w:rsidP="008338A5">
      <w:pPr>
        <w:jc w:val="both"/>
      </w:pPr>
      <w:r>
        <w:t xml:space="preserve">At the conclusion of the planning process, school boards are </w:t>
      </w:r>
      <w:r w:rsidR="00276C67">
        <w:t xml:space="preserve">encouraged </w:t>
      </w:r>
      <w:r>
        <w:t xml:space="preserve">to prepare a report, </w:t>
      </w:r>
      <w:r w:rsidR="00276C67">
        <w:t>make the report available on the district’s website</w:t>
      </w:r>
      <w:r>
        <w:t>, and make the report available upon request.</w:t>
      </w:r>
    </w:p>
    <w:p w14:paraId="2EFB8C6A" w14:textId="77777777" w:rsidR="009F1356" w:rsidRDefault="009F1356" w:rsidP="008338A5">
      <w:pPr>
        <w:jc w:val="both"/>
      </w:pPr>
    </w:p>
    <w:p w14:paraId="03467ECD" w14:textId="3029D455" w:rsidR="00EF764B" w:rsidRDefault="00F7279D" w:rsidP="008338A5">
      <w:pPr>
        <w:jc w:val="both"/>
        <w:rPr>
          <w:i/>
        </w:rPr>
      </w:pPr>
      <w:hyperlink r:id="rId14" w:history="1">
        <w:r w:rsidR="009F1356" w:rsidRPr="00AC73EC">
          <w:rPr>
            <w:rStyle w:val="Hyperlink"/>
            <w:i/>
          </w:rPr>
          <w:t>North Dakota Century Code 15.1-07-26</w:t>
        </w:r>
      </w:hyperlink>
      <w:r w:rsidR="009F1356" w:rsidRPr="009F1356">
        <w:rPr>
          <w:i/>
        </w:rPr>
        <w:t xml:space="preserve"> </w:t>
      </w:r>
      <w:r w:rsidR="00276C67">
        <w:rPr>
          <w:i/>
        </w:rPr>
        <w:t>encourages</w:t>
      </w:r>
      <w:r w:rsidR="00276C67" w:rsidRPr="009F1356">
        <w:rPr>
          <w:i/>
        </w:rPr>
        <w:t xml:space="preserve"> </w:t>
      </w:r>
      <w:r w:rsidR="009F1356" w:rsidRPr="009F1356">
        <w:rPr>
          <w:i/>
        </w:rPr>
        <w:t xml:space="preserve">the </w:t>
      </w:r>
      <w:r w:rsidR="00F87306">
        <w:rPr>
          <w:i/>
        </w:rPr>
        <w:t>b</w:t>
      </w:r>
      <w:r w:rsidR="009F1356" w:rsidRPr="009F1356">
        <w:rPr>
          <w:i/>
        </w:rPr>
        <w:t xml:space="preserve">oard of each school district </w:t>
      </w:r>
      <w:r w:rsidR="00276C67">
        <w:rPr>
          <w:i/>
        </w:rPr>
        <w:t xml:space="preserve">to </w:t>
      </w:r>
      <w:r w:rsidR="009F1356" w:rsidRPr="009F1356">
        <w:rPr>
          <w:i/>
        </w:rPr>
        <w:t xml:space="preserve">conduct long-term planning during each even-numbered year. The Board of the </w:t>
      </w:r>
      <w:r w:rsidR="009F1356" w:rsidRPr="009F1356">
        <w:rPr>
          <w:b/>
          <w:i/>
        </w:rPr>
        <w:t>[Name of District]</w:t>
      </w:r>
      <w:r w:rsidR="009F1356" w:rsidRPr="009F1356">
        <w:rPr>
          <w:i/>
        </w:rPr>
        <w:t xml:space="preserve"> has completed this process and prepared a report. This report is available at </w:t>
      </w:r>
      <w:r w:rsidR="009F1356" w:rsidRPr="009F1356">
        <w:rPr>
          <w:b/>
          <w:i/>
        </w:rPr>
        <w:t>[specify location such as district office or website]</w:t>
      </w:r>
      <w:r w:rsidR="009F1356" w:rsidRPr="009F1356">
        <w:rPr>
          <w:i/>
        </w:rPr>
        <w:t xml:space="preserve"> or upon request by contacting: </w:t>
      </w:r>
      <w:r w:rsidR="009F1356" w:rsidRPr="009F1356">
        <w:rPr>
          <w:b/>
          <w:i/>
        </w:rPr>
        <w:t>[Title and phone number]</w:t>
      </w:r>
      <w:r w:rsidR="009F1356" w:rsidRPr="009F1356">
        <w:rPr>
          <w:i/>
        </w:rPr>
        <w:t>.</w:t>
      </w:r>
      <w:r w:rsidR="009F1356">
        <w:rPr>
          <w:i/>
        </w:rPr>
        <w:t xml:space="preserve">  </w:t>
      </w:r>
    </w:p>
    <w:p w14:paraId="025834E2" w14:textId="0CF183E4" w:rsidR="00276C67" w:rsidRDefault="00276C67">
      <w:pPr>
        <w:spacing w:after="200" w:line="276" w:lineRule="auto"/>
        <w:rPr>
          <w:i/>
        </w:rPr>
      </w:pPr>
      <w:r>
        <w:rPr>
          <w:i/>
        </w:rPr>
        <w:br w:type="page"/>
      </w:r>
    </w:p>
    <w:p w14:paraId="427B2C1B" w14:textId="77777777" w:rsidR="009F1356" w:rsidRPr="00AA61AB" w:rsidRDefault="009F1356" w:rsidP="008338A5">
      <w:pPr>
        <w:pStyle w:val="Heading1"/>
        <w:jc w:val="both"/>
        <w:rPr>
          <w:color w:val="C00000"/>
        </w:rPr>
      </w:pPr>
      <w:r w:rsidRPr="00AA61AB">
        <w:rPr>
          <w:color w:val="C00000"/>
        </w:rPr>
        <w:lastRenderedPageBreak/>
        <w:t>fall enrollment trends</w:t>
      </w:r>
    </w:p>
    <w:p w14:paraId="0A57D30B" w14:textId="77777777" w:rsidR="007C083F" w:rsidRDefault="007C083F" w:rsidP="008338A5">
      <w:pPr>
        <w:pStyle w:val="Heading3"/>
        <w:spacing w:before="0" w:after="0"/>
        <w:jc w:val="both"/>
        <w:rPr>
          <w:color w:val="C00000"/>
        </w:rPr>
      </w:pPr>
    </w:p>
    <w:p w14:paraId="6647FF32" w14:textId="77777777" w:rsidR="00A71FD1" w:rsidRPr="007C083F" w:rsidRDefault="00084E81" w:rsidP="008338A5">
      <w:pPr>
        <w:pStyle w:val="Heading3"/>
        <w:spacing w:before="0" w:after="0"/>
        <w:jc w:val="both"/>
        <w:rPr>
          <w:color w:val="C00000"/>
        </w:rPr>
      </w:pPr>
      <w:r w:rsidRPr="007C083F">
        <w:rPr>
          <w:color w:val="C00000"/>
        </w:rPr>
        <w:t>H</w:t>
      </w:r>
      <w:r w:rsidR="009F1356" w:rsidRPr="007C083F">
        <w:rPr>
          <w:color w:val="C00000"/>
        </w:rPr>
        <w:t>ow should the data be used?</w:t>
      </w:r>
    </w:p>
    <w:p w14:paraId="731615D3" w14:textId="57D2DBF0" w:rsidR="009F1356" w:rsidRDefault="009F1356" w:rsidP="008338A5">
      <w:pPr>
        <w:pStyle w:val="Heading3"/>
        <w:spacing w:before="0" w:after="0"/>
        <w:jc w:val="both"/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</w:pPr>
      <w:r w:rsidRPr="00084E81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 xml:space="preserve">They should be used to guide </w:t>
      </w:r>
      <w:r w:rsidR="002D4C21" w:rsidRPr="00084E81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programs</w:t>
      </w:r>
      <w:r w:rsidRPr="00084E81">
        <w:rPr>
          <w:rFonts w:ascii="D-DIN" w:eastAsia="Times New Roman" w:hAnsi="D-DIN"/>
          <w:b w:val="0"/>
          <w:caps w:val="0"/>
          <w:color w:val="262626" w:themeColor="text1" w:themeTint="D9"/>
          <w:szCs w:val="22"/>
        </w:rPr>
        <w:t>, service, resource, facility, and staff allocation planning over the next three and five years.</w:t>
      </w:r>
    </w:p>
    <w:p w14:paraId="315038BD" w14:textId="77777777" w:rsidR="00084E81" w:rsidRPr="00084E81" w:rsidRDefault="00084E81" w:rsidP="008338A5">
      <w:pPr>
        <w:jc w:val="both"/>
        <w:rPr>
          <w:rFonts w:eastAsia="Calibri"/>
        </w:rPr>
      </w:pP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1736"/>
        <w:gridCol w:w="1677"/>
        <w:gridCol w:w="1709"/>
        <w:gridCol w:w="1709"/>
        <w:gridCol w:w="1709"/>
      </w:tblGrid>
      <w:tr w:rsidR="00F316B4" w:rsidRPr="003A7346" w14:paraId="3B37865D" w14:textId="77777777" w:rsidTr="00084E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6D9D7284" w14:textId="77777777" w:rsidR="00F316B4" w:rsidRPr="00084E81" w:rsidRDefault="00F316B4" w:rsidP="00333B6C">
            <w:pPr>
              <w:jc w:val="center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Enrollment by Category</w:t>
            </w:r>
          </w:p>
        </w:tc>
        <w:tc>
          <w:tcPr>
            <w:tcW w:w="1872" w:type="dxa"/>
            <w:vAlign w:val="center"/>
            <w:hideMark/>
          </w:tcPr>
          <w:p w14:paraId="4C3F1336" w14:textId="1B5E2D93" w:rsidR="00F316B4" w:rsidRPr="00084E81" w:rsidRDefault="00952B44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0BA5">
              <w:rPr>
                <w:b w:val="0"/>
              </w:rPr>
              <w:t>Enrollment</w:t>
            </w:r>
            <w:r>
              <w:rPr>
                <w:b w:val="0"/>
              </w:rPr>
              <w:t xml:space="preserve"> </w:t>
            </w:r>
            <w:r w:rsidR="007D7C89">
              <w:rPr>
                <w:b w:val="0"/>
              </w:rPr>
              <w:t>2023-24</w:t>
            </w:r>
          </w:p>
        </w:tc>
        <w:tc>
          <w:tcPr>
            <w:tcW w:w="1872" w:type="dxa"/>
            <w:vAlign w:val="center"/>
            <w:hideMark/>
          </w:tcPr>
          <w:p w14:paraId="2AD0CFC4" w14:textId="3838D1E4" w:rsidR="00F316B4" w:rsidRPr="00084E81" w:rsidRDefault="007D7C89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2024-25</w:t>
            </w:r>
            <w:r w:rsidR="008338A5">
              <w:rPr>
                <w:b w:val="0"/>
                <w:bCs w:val="0"/>
              </w:rPr>
              <w:t xml:space="preserve"> </w:t>
            </w:r>
            <w:r w:rsidR="00F316B4" w:rsidRPr="00084E81">
              <w:rPr>
                <w:b w:val="0"/>
                <w:bCs w:val="0"/>
              </w:rPr>
              <w:t>Projected Enrollments</w:t>
            </w:r>
          </w:p>
        </w:tc>
        <w:tc>
          <w:tcPr>
            <w:tcW w:w="1872" w:type="dxa"/>
            <w:vAlign w:val="center"/>
            <w:hideMark/>
          </w:tcPr>
          <w:p w14:paraId="27BF612E" w14:textId="79A556D8" w:rsidR="00F316B4" w:rsidRPr="00084E81" w:rsidRDefault="007D7C89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2025-26</w:t>
            </w:r>
            <w:r w:rsidR="00F316B4" w:rsidRPr="00084E81">
              <w:rPr>
                <w:b w:val="0"/>
                <w:bCs w:val="0"/>
              </w:rPr>
              <w:t xml:space="preserve"> Projected Enrollments</w:t>
            </w:r>
          </w:p>
        </w:tc>
        <w:tc>
          <w:tcPr>
            <w:tcW w:w="1872" w:type="dxa"/>
            <w:vAlign w:val="center"/>
            <w:hideMark/>
          </w:tcPr>
          <w:p w14:paraId="73FFE66B" w14:textId="73B6464C" w:rsidR="00F316B4" w:rsidRPr="00084E81" w:rsidRDefault="007D7C89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2026-27</w:t>
            </w:r>
            <w:r w:rsidR="00F316B4" w:rsidRPr="00084E81">
              <w:rPr>
                <w:b w:val="0"/>
                <w:bCs w:val="0"/>
              </w:rPr>
              <w:t xml:space="preserve"> Projected Enrollments</w:t>
            </w:r>
          </w:p>
        </w:tc>
      </w:tr>
      <w:tr w:rsidR="00F316B4" w:rsidRPr="003A7346" w14:paraId="08CBD6A9" w14:textId="77777777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5C2A826A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Pre-K </w:t>
            </w:r>
          </w:p>
        </w:tc>
        <w:tc>
          <w:tcPr>
            <w:tcW w:w="1872" w:type="dxa"/>
            <w:vAlign w:val="center"/>
            <w:hideMark/>
          </w:tcPr>
          <w:p w14:paraId="65D9F42C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72" w:type="dxa"/>
            <w:vAlign w:val="center"/>
            <w:hideMark/>
          </w:tcPr>
          <w:p w14:paraId="757929C0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4443AEEC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739A7D75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0BB340FB" w14:textId="77777777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0EF6CD44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Kindergarten</w:t>
            </w:r>
          </w:p>
        </w:tc>
        <w:tc>
          <w:tcPr>
            <w:tcW w:w="1872" w:type="dxa"/>
            <w:vAlign w:val="center"/>
            <w:hideMark/>
          </w:tcPr>
          <w:p w14:paraId="2D2D6233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72" w:type="dxa"/>
            <w:vAlign w:val="center"/>
            <w:hideMark/>
          </w:tcPr>
          <w:p w14:paraId="411D16B8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13FD62AB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7ABEFB15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02D69E6A" w14:textId="77777777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76D08378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One </w:t>
            </w:r>
          </w:p>
        </w:tc>
        <w:tc>
          <w:tcPr>
            <w:tcW w:w="1872" w:type="dxa"/>
            <w:vAlign w:val="center"/>
            <w:hideMark/>
          </w:tcPr>
          <w:p w14:paraId="38508BD4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051119F6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7C1DB2F4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1A672A83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67D0564A" w14:textId="77777777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7E87EC2C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Two </w:t>
            </w:r>
          </w:p>
        </w:tc>
        <w:tc>
          <w:tcPr>
            <w:tcW w:w="1872" w:type="dxa"/>
            <w:vAlign w:val="center"/>
            <w:hideMark/>
          </w:tcPr>
          <w:p w14:paraId="3F7C3F82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1C9D41CF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57F26509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091AE503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75FD6EFD" w14:textId="77777777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3E8B498C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Three </w:t>
            </w:r>
          </w:p>
        </w:tc>
        <w:tc>
          <w:tcPr>
            <w:tcW w:w="1872" w:type="dxa"/>
            <w:vAlign w:val="center"/>
            <w:hideMark/>
          </w:tcPr>
          <w:p w14:paraId="00915296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6219E5FC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1698D5CF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004F1C4D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109FD6C2" w14:textId="77777777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1697E8E2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Four </w:t>
            </w:r>
          </w:p>
        </w:tc>
        <w:tc>
          <w:tcPr>
            <w:tcW w:w="1872" w:type="dxa"/>
            <w:vAlign w:val="center"/>
            <w:hideMark/>
          </w:tcPr>
          <w:p w14:paraId="5CCDE976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62823905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38D256E6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785C8679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0D64FCC0" w14:textId="77777777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5EFE7B42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Grade Five</w:t>
            </w:r>
          </w:p>
        </w:tc>
        <w:tc>
          <w:tcPr>
            <w:tcW w:w="1872" w:type="dxa"/>
            <w:vAlign w:val="center"/>
            <w:hideMark/>
          </w:tcPr>
          <w:p w14:paraId="63CB8850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12395023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3BC417D8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6CD39E18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30770F1C" w14:textId="77777777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7641194E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Six </w:t>
            </w:r>
          </w:p>
        </w:tc>
        <w:tc>
          <w:tcPr>
            <w:tcW w:w="1872" w:type="dxa"/>
            <w:vAlign w:val="center"/>
            <w:hideMark/>
          </w:tcPr>
          <w:p w14:paraId="3A74B115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29BA5443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6C3F5BD0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55B233B8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13079CBE" w14:textId="77777777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628B62E9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Seven </w:t>
            </w:r>
          </w:p>
        </w:tc>
        <w:tc>
          <w:tcPr>
            <w:tcW w:w="1872" w:type="dxa"/>
            <w:vAlign w:val="center"/>
            <w:hideMark/>
          </w:tcPr>
          <w:p w14:paraId="185E7843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7B38603A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3CD0929F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2895B9DA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24B706BC" w14:textId="77777777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2614CF82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Eight </w:t>
            </w:r>
          </w:p>
        </w:tc>
        <w:tc>
          <w:tcPr>
            <w:tcW w:w="1872" w:type="dxa"/>
            <w:vAlign w:val="center"/>
            <w:hideMark/>
          </w:tcPr>
          <w:p w14:paraId="076987B2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7687667E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4373DDC5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4F0F9AEB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2E71E9AC" w14:textId="77777777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1C8A1A37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Grade Nine</w:t>
            </w:r>
          </w:p>
        </w:tc>
        <w:tc>
          <w:tcPr>
            <w:tcW w:w="1872" w:type="dxa"/>
            <w:vAlign w:val="center"/>
            <w:hideMark/>
          </w:tcPr>
          <w:p w14:paraId="791C6121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50C7352F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05503235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70A2BE78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4DB38657" w14:textId="77777777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631E2A7F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Ten </w:t>
            </w:r>
          </w:p>
        </w:tc>
        <w:tc>
          <w:tcPr>
            <w:tcW w:w="1872" w:type="dxa"/>
            <w:vAlign w:val="center"/>
            <w:hideMark/>
          </w:tcPr>
          <w:p w14:paraId="17514120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233C2D30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569E45A1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10E21E5D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1C203A2C" w14:textId="77777777" w:rsidTr="0008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7B35860D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Eleven </w:t>
            </w:r>
          </w:p>
        </w:tc>
        <w:tc>
          <w:tcPr>
            <w:tcW w:w="1872" w:type="dxa"/>
            <w:vAlign w:val="center"/>
            <w:hideMark/>
          </w:tcPr>
          <w:p w14:paraId="4F64A7BE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63840A26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5B8643BF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48E1DE76" w14:textId="77777777" w:rsidR="00F316B4" w:rsidRPr="00084E81" w:rsidRDefault="00F316B4" w:rsidP="00333B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4E81">
              <w:t> </w:t>
            </w:r>
          </w:p>
        </w:tc>
      </w:tr>
      <w:tr w:rsidR="00F316B4" w:rsidRPr="003A7346" w14:paraId="0EA3C951" w14:textId="77777777" w:rsidTr="00084E8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  <w:hideMark/>
          </w:tcPr>
          <w:p w14:paraId="1B6473A4" w14:textId="77777777" w:rsidR="00F316B4" w:rsidRPr="00084E81" w:rsidRDefault="00F316B4" w:rsidP="00333B6C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Grade Twelve </w:t>
            </w:r>
          </w:p>
        </w:tc>
        <w:tc>
          <w:tcPr>
            <w:tcW w:w="1872" w:type="dxa"/>
            <w:vAlign w:val="center"/>
            <w:hideMark/>
          </w:tcPr>
          <w:p w14:paraId="77B52341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7B167C28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28A5FB00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  <w:tc>
          <w:tcPr>
            <w:tcW w:w="1872" w:type="dxa"/>
            <w:vAlign w:val="center"/>
            <w:hideMark/>
          </w:tcPr>
          <w:p w14:paraId="029AFB35" w14:textId="77777777" w:rsidR="00F316B4" w:rsidRPr="00084E81" w:rsidRDefault="00F316B4" w:rsidP="00333B6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84E81">
              <w:t> </w:t>
            </w:r>
          </w:p>
        </w:tc>
      </w:tr>
    </w:tbl>
    <w:p w14:paraId="3C6EF096" w14:textId="77777777" w:rsidR="00F316B4" w:rsidRDefault="00F316B4" w:rsidP="00084E81">
      <w:pPr>
        <w:ind w:right="-274"/>
      </w:pPr>
    </w:p>
    <w:tbl>
      <w:tblPr>
        <w:tblStyle w:val="GridTable6Colorful"/>
        <w:tblW w:w="8550" w:type="dxa"/>
        <w:tblLayout w:type="fixed"/>
        <w:tblLook w:val="04A0" w:firstRow="1" w:lastRow="0" w:firstColumn="1" w:lastColumn="0" w:noHBand="0" w:noVBand="1"/>
      </w:tblPr>
      <w:tblGrid>
        <w:gridCol w:w="1647"/>
        <w:gridCol w:w="1665"/>
        <w:gridCol w:w="1746"/>
        <w:gridCol w:w="1746"/>
        <w:gridCol w:w="1746"/>
      </w:tblGrid>
      <w:tr w:rsidR="008338A5" w:rsidRPr="003A7346" w14:paraId="7D56A718" w14:textId="77777777" w:rsidTr="008338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071071E7" w14:textId="77777777" w:rsidR="008338A5" w:rsidRPr="00084E81" w:rsidRDefault="008338A5" w:rsidP="008338A5">
            <w:pPr>
              <w:jc w:val="center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lastRenderedPageBreak/>
              <w:t>Enrollment by Category</w:t>
            </w:r>
          </w:p>
        </w:tc>
        <w:tc>
          <w:tcPr>
            <w:tcW w:w="1665" w:type="dxa"/>
            <w:vAlign w:val="center"/>
          </w:tcPr>
          <w:p w14:paraId="1CEE625E" w14:textId="32B3CD8B"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0BA5">
              <w:rPr>
                <w:b w:val="0"/>
              </w:rPr>
              <w:t>Enrollment</w:t>
            </w:r>
            <w:r>
              <w:rPr>
                <w:b w:val="0"/>
              </w:rPr>
              <w:t xml:space="preserve"> </w:t>
            </w:r>
            <w:r w:rsidR="007D7C89">
              <w:rPr>
                <w:b w:val="0"/>
              </w:rPr>
              <w:t>2023-24</w:t>
            </w:r>
          </w:p>
        </w:tc>
        <w:tc>
          <w:tcPr>
            <w:tcW w:w="1746" w:type="dxa"/>
            <w:vAlign w:val="center"/>
          </w:tcPr>
          <w:p w14:paraId="00407383" w14:textId="36E111C2" w:rsidR="008338A5" w:rsidRPr="00084E81" w:rsidRDefault="007D7C89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2024-25</w:t>
            </w:r>
            <w:r w:rsidR="008338A5">
              <w:rPr>
                <w:b w:val="0"/>
                <w:bCs w:val="0"/>
              </w:rPr>
              <w:t xml:space="preserve"> </w:t>
            </w:r>
            <w:r w:rsidR="008338A5" w:rsidRPr="00084E81">
              <w:rPr>
                <w:b w:val="0"/>
                <w:bCs w:val="0"/>
              </w:rPr>
              <w:t>Projected Enrollments</w:t>
            </w:r>
          </w:p>
        </w:tc>
        <w:tc>
          <w:tcPr>
            <w:tcW w:w="1746" w:type="dxa"/>
            <w:vAlign w:val="center"/>
          </w:tcPr>
          <w:p w14:paraId="439C2761" w14:textId="73730528" w:rsidR="008338A5" w:rsidRPr="00084E81" w:rsidRDefault="007D7C89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2025-26</w:t>
            </w:r>
            <w:r w:rsidR="008338A5" w:rsidRPr="00084E81">
              <w:rPr>
                <w:b w:val="0"/>
                <w:bCs w:val="0"/>
              </w:rPr>
              <w:t xml:space="preserve"> Projected Enrollments</w:t>
            </w:r>
          </w:p>
        </w:tc>
        <w:tc>
          <w:tcPr>
            <w:tcW w:w="1746" w:type="dxa"/>
            <w:vAlign w:val="center"/>
          </w:tcPr>
          <w:p w14:paraId="589F9652" w14:textId="1E99CCE3" w:rsidR="008338A5" w:rsidRPr="00084E81" w:rsidRDefault="007D7C89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2026-27</w:t>
            </w:r>
            <w:r w:rsidR="008338A5" w:rsidRPr="00084E81">
              <w:rPr>
                <w:b w:val="0"/>
                <w:bCs w:val="0"/>
              </w:rPr>
              <w:t xml:space="preserve"> Projected Enrollments</w:t>
            </w:r>
          </w:p>
        </w:tc>
      </w:tr>
      <w:tr w:rsidR="001D192D" w:rsidRPr="003A7346" w14:paraId="659BAE9E" w14:textId="77777777" w:rsidTr="00B4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005545B9" w14:textId="77777777" w:rsidR="00F316B4" w:rsidRPr="00084E81" w:rsidRDefault="00F316B4" w:rsidP="00084E81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K-6 Total </w:t>
            </w:r>
          </w:p>
        </w:tc>
        <w:tc>
          <w:tcPr>
            <w:tcW w:w="1665" w:type="dxa"/>
          </w:tcPr>
          <w:p w14:paraId="62608360" w14:textId="77777777"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14:paraId="2B9CEA6C" w14:textId="77777777"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14:paraId="3DD9EC5A" w14:textId="77777777"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14:paraId="6C4D1E98" w14:textId="77777777"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D192D" w:rsidRPr="003A7346" w14:paraId="26036710" w14:textId="77777777" w:rsidTr="00B428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2086D7EA" w14:textId="77777777" w:rsidR="00F316B4" w:rsidRPr="00084E81" w:rsidRDefault="00F316B4" w:rsidP="00084E81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7-8 Total </w:t>
            </w:r>
          </w:p>
        </w:tc>
        <w:tc>
          <w:tcPr>
            <w:tcW w:w="1665" w:type="dxa"/>
          </w:tcPr>
          <w:p w14:paraId="7015F0CA" w14:textId="77777777"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14:paraId="14C36BD9" w14:textId="77777777"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14:paraId="280D1E0E" w14:textId="77777777"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14:paraId="1A46B7BC" w14:textId="77777777"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192D" w:rsidRPr="003A7346" w14:paraId="695D2F1D" w14:textId="77777777" w:rsidTr="00B428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6B959A64" w14:textId="77777777" w:rsidR="00F316B4" w:rsidRPr="00084E81" w:rsidRDefault="00F316B4" w:rsidP="00084E81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 xml:space="preserve">9-12 Total </w:t>
            </w:r>
          </w:p>
        </w:tc>
        <w:tc>
          <w:tcPr>
            <w:tcW w:w="1665" w:type="dxa"/>
          </w:tcPr>
          <w:p w14:paraId="6550D667" w14:textId="77777777"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14:paraId="693E12CB" w14:textId="77777777"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14:paraId="0D63ECBC" w14:textId="77777777"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746" w:type="dxa"/>
          </w:tcPr>
          <w:p w14:paraId="4D7DACDB" w14:textId="77777777" w:rsidR="00F316B4" w:rsidRPr="00084E81" w:rsidRDefault="00F316B4" w:rsidP="00084E8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D192D" w:rsidRPr="003A7346" w14:paraId="6B461130" w14:textId="77777777" w:rsidTr="00B428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36E55868" w14:textId="77777777" w:rsidR="00F316B4" w:rsidRPr="00084E81" w:rsidRDefault="00F316B4" w:rsidP="00084E81">
            <w:pPr>
              <w:spacing w:before="120" w:after="120"/>
              <w:rPr>
                <w:b w:val="0"/>
                <w:bCs w:val="0"/>
              </w:rPr>
            </w:pPr>
            <w:r w:rsidRPr="00084E81">
              <w:rPr>
                <w:b w:val="0"/>
                <w:bCs w:val="0"/>
              </w:rPr>
              <w:t>K-12 Total</w:t>
            </w:r>
          </w:p>
        </w:tc>
        <w:tc>
          <w:tcPr>
            <w:tcW w:w="1665" w:type="dxa"/>
          </w:tcPr>
          <w:p w14:paraId="177D64B3" w14:textId="77777777"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14:paraId="408CF57A" w14:textId="77777777"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14:paraId="7AB229F9" w14:textId="77777777"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6" w:type="dxa"/>
          </w:tcPr>
          <w:p w14:paraId="200141CD" w14:textId="77777777" w:rsidR="00F316B4" w:rsidRPr="00084E81" w:rsidRDefault="00F316B4" w:rsidP="00084E8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5220444" w14:textId="77777777" w:rsidR="002F12E5" w:rsidRDefault="002F12E5" w:rsidP="00952B44">
      <w:pPr>
        <w:pStyle w:val="Heading1"/>
        <w:spacing w:before="0" w:after="120"/>
        <w:rPr>
          <w:color w:val="C00000"/>
        </w:rPr>
      </w:pPr>
    </w:p>
    <w:p w14:paraId="12FB7AA5" w14:textId="0D95C137" w:rsidR="00F316B4" w:rsidRPr="00333B6C" w:rsidRDefault="00F316B4" w:rsidP="00952B44">
      <w:pPr>
        <w:pStyle w:val="Heading1"/>
        <w:spacing w:before="0" w:after="120"/>
        <w:rPr>
          <w:color w:val="C00000"/>
        </w:rPr>
      </w:pPr>
      <w:r w:rsidRPr="00333B6C">
        <w:rPr>
          <w:color w:val="C00000"/>
        </w:rPr>
        <w:t>student assessment data</w:t>
      </w:r>
    </w:p>
    <w:p w14:paraId="549CB6B9" w14:textId="671F0F5F" w:rsidR="00CE3D50" w:rsidRDefault="00F316B4" w:rsidP="00A32A2D">
      <w:r w:rsidRPr="00F316B4">
        <w:t>Law requires students to take three types of assessments.</w:t>
      </w:r>
      <w:r w:rsidR="002D4C21">
        <w:t xml:space="preserve"> </w:t>
      </w:r>
      <w:r w:rsidRPr="00F316B4">
        <w:t>Results from the past three years of these exams should be reported below</w:t>
      </w:r>
      <w:r>
        <w:t>.</w:t>
      </w:r>
    </w:p>
    <w:p w14:paraId="1B1ACC8C" w14:textId="77777777" w:rsidR="00A32A2D" w:rsidRPr="00CE3D50" w:rsidRDefault="00A32A2D" w:rsidP="00A32A2D">
      <w:pPr>
        <w:rPr>
          <w:lang w:val="en-GB"/>
        </w:rPr>
      </w:pPr>
    </w:p>
    <w:p w14:paraId="6E25DB91" w14:textId="77777777" w:rsidR="00F316B4" w:rsidRPr="003456FA" w:rsidRDefault="00F316B4" w:rsidP="00A32A2D">
      <w:pPr>
        <w:pStyle w:val="Heading3"/>
        <w:spacing w:before="0" w:after="0"/>
        <w:rPr>
          <w:color w:val="C00000"/>
        </w:rPr>
      </w:pPr>
      <w:r w:rsidRPr="003456FA">
        <w:rPr>
          <w:color w:val="C00000"/>
        </w:rPr>
        <w:t>how should the data be used?</w:t>
      </w:r>
    </w:p>
    <w:p w14:paraId="3D65392B" w14:textId="2D9DADB1" w:rsidR="00625AAF" w:rsidRPr="004B2844" w:rsidRDefault="00F316B4" w:rsidP="00A32A2D">
      <w:pPr>
        <w:pStyle w:val="BodyText"/>
        <w:tabs>
          <w:tab w:val="left" w:pos="2579"/>
        </w:tabs>
        <w:spacing w:line="360" w:lineRule="auto"/>
        <w:ind w:right="230"/>
        <w:rPr>
          <w:rFonts w:ascii="D-DIN" w:eastAsia="Times New Roman" w:hAnsi="D-DIN"/>
          <w:color w:val="262626" w:themeColor="text1" w:themeTint="D9"/>
          <w:sz w:val="21"/>
          <w:szCs w:val="22"/>
        </w:rPr>
      </w:pPr>
      <w:r w:rsidRPr="004B2844">
        <w:rPr>
          <w:rFonts w:ascii="D-DIN" w:eastAsia="Times New Roman" w:hAnsi="D-DIN"/>
          <w:color w:val="262626" w:themeColor="text1" w:themeTint="D9"/>
          <w:sz w:val="21"/>
          <w:szCs w:val="22"/>
        </w:rPr>
        <w:t>Review of assessment results may help identify areas where additional programs, courses, student support services, and/or teacher professional development are needed. These data may also assist with goal setting.</w:t>
      </w:r>
    </w:p>
    <w:p w14:paraId="6F4F0B3F" w14:textId="77777777" w:rsidR="00F316B4" w:rsidRPr="00333B6C" w:rsidRDefault="00F316B4" w:rsidP="00952B44">
      <w:pPr>
        <w:pStyle w:val="Heading2"/>
        <w:ind w:right="0"/>
        <w:rPr>
          <w:color w:val="C00000"/>
        </w:rPr>
      </w:pPr>
      <w:r w:rsidRPr="00333B6C">
        <w:rPr>
          <w:color w:val="C00000"/>
        </w:rPr>
        <w:t>North dakota state assessment</w:t>
      </w:r>
    </w:p>
    <w:p w14:paraId="466F6DEB" w14:textId="77777777" w:rsidR="00F316B4" w:rsidRPr="004B2844" w:rsidRDefault="00F316B4" w:rsidP="004B2844">
      <w:pPr>
        <w:pStyle w:val="BodyText"/>
        <w:tabs>
          <w:tab w:val="left" w:pos="2579"/>
        </w:tabs>
        <w:spacing w:line="360" w:lineRule="auto"/>
        <w:ind w:right="230"/>
        <w:rPr>
          <w:rFonts w:ascii="D-DIN" w:eastAsia="Times New Roman" w:hAnsi="D-DIN"/>
          <w:color w:val="262626" w:themeColor="text1" w:themeTint="D9"/>
          <w:sz w:val="21"/>
          <w:szCs w:val="22"/>
        </w:rPr>
      </w:pPr>
      <w:r w:rsidRPr="004B2844">
        <w:rPr>
          <w:rFonts w:ascii="D-DIN" w:eastAsia="Times New Roman" w:hAnsi="D-DIN"/>
          <w:color w:val="262626" w:themeColor="text1" w:themeTint="D9"/>
          <w:sz w:val="21"/>
          <w:szCs w:val="22"/>
        </w:rPr>
        <w:t xml:space="preserve">(Required by </w:t>
      </w:r>
      <w:hyperlink r:id="rId15" w:history="1">
        <w:r w:rsidRPr="00AC73EC">
          <w:rPr>
            <w:rStyle w:val="Hyperlink"/>
            <w:rFonts w:ascii="D-DIN" w:eastAsia="Times New Roman" w:hAnsi="D-DIN"/>
            <w:sz w:val="21"/>
            <w:szCs w:val="22"/>
          </w:rPr>
          <w:t>NDCC 15.1-21-08</w:t>
        </w:r>
      </w:hyperlink>
      <w:r w:rsidRPr="004B2844">
        <w:rPr>
          <w:rFonts w:ascii="D-DIN" w:eastAsia="Times New Roman" w:hAnsi="D-DIN"/>
          <w:color w:val="262626" w:themeColor="text1" w:themeTint="D9"/>
          <w:sz w:val="21"/>
          <w:szCs w:val="22"/>
        </w:rPr>
        <w:t>)</w:t>
      </w:r>
    </w:p>
    <w:p w14:paraId="3BD897EE" w14:textId="77777777" w:rsidR="00F316B4" w:rsidRPr="00333B6C" w:rsidRDefault="00F316B4" w:rsidP="00E06A2A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333B6C">
        <w:rPr>
          <w:rFonts w:ascii="Garamond" w:eastAsiaTheme="minorHAnsi" w:hAnsi="Garamond"/>
          <w:b/>
          <w:caps/>
          <w:color w:val="C00000"/>
          <w:szCs w:val="21"/>
        </w:rPr>
        <w:t xml:space="preserve">Percentage of Proficient and Advanced Students in English Language </w:t>
      </w:r>
      <w:r w:rsidR="00A32A2D" w:rsidRPr="00333B6C">
        <w:rPr>
          <w:rFonts w:ascii="Garamond" w:eastAsiaTheme="minorHAnsi" w:hAnsi="Garamond"/>
          <w:b/>
          <w:caps/>
          <w:color w:val="C00000"/>
          <w:szCs w:val="21"/>
        </w:rPr>
        <w:t>Art (ELA)</w:t>
      </w:r>
    </w:p>
    <w:tbl>
      <w:tblPr>
        <w:tblStyle w:val="GridTable6Colorful"/>
        <w:tblW w:w="8540" w:type="dxa"/>
        <w:tblLayout w:type="fixed"/>
        <w:tblLook w:val="04A0" w:firstRow="1" w:lastRow="0" w:firstColumn="1" w:lastColumn="0" w:noHBand="0" w:noVBand="1"/>
      </w:tblPr>
      <w:tblGrid>
        <w:gridCol w:w="1220"/>
        <w:gridCol w:w="1220"/>
        <w:gridCol w:w="1220"/>
        <w:gridCol w:w="1220"/>
        <w:gridCol w:w="1220"/>
        <w:gridCol w:w="1220"/>
        <w:gridCol w:w="1220"/>
      </w:tblGrid>
      <w:tr w:rsidR="00952B44" w:rsidRPr="003A7346" w14:paraId="3573D5B8" w14:textId="77777777" w:rsidTr="00952B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 w:val="restart"/>
            <w:vAlign w:val="center"/>
          </w:tcPr>
          <w:p w14:paraId="7F494AD7" w14:textId="77777777" w:rsidR="00952B44" w:rsidRPr="004B2844" w:rsidRDefault="00952B44" w:rsidP="00952B44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Grades</w:t>
            </w:r>
          </w:p>
        </w:tc>
        <w:tc>
          <w:tcPr>
            <w:tcW w:w="2440" w:type="dxa"/>
            <w:gridSpan w:val="2"/>
            <w:vAlign w:val="center"/>
          </w:tcPr>
          <w:p w14:paraId="39C921F3" w14:textId="0D55F5F6" w:rsidR="00952B44" w:rsidRPr="00333B6C" w:rsidRDefault="007D7C89" w:rsidP="00952B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2020-21</w:t>
            </w:r>
          </w:p>
        </w:tc>
        <w:tc>
          <w:tcPr>
            <w:tcW w:w="2440" w:type="dxa"/>
            <w:gridSpan w:val="2"/>
            <w:vAlign w:val="center"/>
          </w:tcPr>
          <w:p w14:paraId="74284D40" w14:textId="35C99B82" w:rsidR="00952B44" w:rsidRPr="00333B6C" w:rsidRDefault="007D7C89" w:rsidP="00952B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2021-22</w:t>
            </w:r>
          </w:p>
        </w:tc>
        <w:tc>
          <w:tcPr>
            <w:tcW w:w="2440" w:type="dxa"/>
            <w:gridSpan w:val="2"/>
            <w:vAlign w:val="center"/>
          </w:tcPr>
          <w:p w14:paraId="4928989F" w14:textId="125FAC76" w:rsidR="00952B44" w:rsidRPr="00333B6C" w:rsidRDefault="007D7C89" w:rsidP="00952B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2022-23</w:t>
            </w:r>
          </w:p>
        </w:tc>
      </w:tr>
      <w:tr w:rsidR="001D192D" w:rsidRPr="003A7346" w14:paraId="2A413469" w14:textId="77777777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vAlign w:val="center"/>
          </w:tcPr>
          <w:p w14:paraId="37DAB209" w14:textId="77777777" w:rsidR="001D192D" w:rsidRPr="004B2844" w:rsidRDefault="001D192D" w:rsidP="00333B6C">
            <w:pPr>
              <w:rPr>
                <w:b w:val="0"/>
                <w:bCs w:val="0"/>
              </w:rPr>
            </w:pPr>
          </w:p>
        </w:tc>
        <w:tc>
          <w:tcPr>
            <w:tcW w:w="2440" w:type="dxa"/>
            <w:gridSpan w:val="2"/>
            <w:vAlign w:val="center"/>
          </w:tcPr>
          <w:p w14:paraId="5BECD3F7" w14:textId="77777777" w:rsidR="001D192D" w:rsidRPr="004B2844" w:rsidRDefault="001D192D" w:rsidP="00333B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ELA</w:t>
            </w:r>
          </w:p>
        </w:tc>
        <w:tc>
          <w:tcPr>
            <w:tcW w:w="2440" w:type="dxa"/>
            <w:gridSpan w:val="2"/>
            <w:vAlign w:val="center"/>
          </w:tcPr>
          <w:p w14:paraId="278C9CA0" w14:textId="77777777" w:rsidR="001D192D" w:rsidRPr="004B2844" w:rsidRDefault="001D192D" w:rsidP="00333B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ELA</w:t>
            </w:r>
          </w:p>
        </w:tc>
        <w:tc>
          <w:tcPr>
            <w:tcW w:w="2440" w:type="dxa"/>
            <w:gridSpan w:val="2"/>
            <w:vAlign w:val="center"/>
          </w:tcPr>
          <w:p w14:paraId="58615D32" w14:textId="77777777" w:rsidR="001D192D" w:rsidRPr="004B2844" w:rsidRDefault="001D192D" w:rsidP="00333B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ELA</w:t>
            </w:r>
          </w:p>
        </w:tc>
      </w:tr>
      <w:tr w:rsidR="007C6E93" w:rsidRPr="003A7346" w14:paraId="332EDBB1" w14:textId="77777777" w:rsidTr="00952B4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2284738B" w14:textId="77777777"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Third</w:t>
            </w:r>
          </w:p>
        </w:tc>
        <w:tc>
          <w:tcPr>
            <w:tcW w:w="1220" w:type="dxa"/>
            <w:vAlign w:val="center"/>
          </w:tcPr>
          <w:p w14:paraId="4E515557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2143CD23" w14:textId="218B4B2E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6F14D6">
              <w:t>39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41218C16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3F07EFB3" w14:textId="7CEF0D8D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F811AB">
              <w:t>4</w:t>
            </w:r>
            <w:r w:rsidR="006F14D6">
              <w:t>9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2E837959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04D32493" w14:textId="0570CAA3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6F14D6">
              <w:t>40</w:t>
            </w:r>
            <w:r w:rsidRPr="004B2844">
              <w:t>%</w:t>
            </w:r>
          </w:p>
        </w:tc>
      </w:tr>
      <w:tr w:rsidR="007C6E93" w:rsidRPr="003A7346" w14:paraId="14F00EBB" w14:textId="77777777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27AEE94C" w14:textId="77777777"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Fourth</w:t>
            </w:r>
          </w:p>
        </w:tc>
        <w:tc>
          <w:tcPr>
            <w:tcW w:w="1220" w:type="dxa"/>
            <w:vAlign w:val="center"/>
          </w:tcPr>
          <w:p w14:paraId="7C38D3D6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2B23A0AB" w14:textId="30EF80E0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F14D6">
              <w:t>38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10D79791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39DE482E" w14:textId="19575193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C7E59">
              <w:t>4</w:t>
            </w:r>
            <w:r w:rsidR="006F14D6">
              <w:t>3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1F83D086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1EE366EB" w14:textId="69B834ED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C7E59">
              <w:t>3</w:t>
            </w:r>
            <w:r w:rsidR="006F14D6">
              <w:t>9</w:t>
            </w:r>
            <w:r w:rsidRPr="004B2844">
              <w:t>%</w:t>
            </w:r>
          </w:p>
        </w:tc>
      </w:tr>
      <w:tr w:rsidR="007C6E93" w:rsidRPr="003A7346" w14:paraId="275479DD" w14:textId="77777777" w:rsidTr="00952B4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5871C8BD" w14:textId="77777777"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Fifth</w:t>
            </w:r>
          </w:p>
        </w:tc>
        <w:tc>
          <w:tcPr>
            <w:tcW w:w="1220" w:type="dxa"/>
            <w:vAlign w:val="center"/>
          </w:tcPr>
          <w:p w14:paraId="202EEC54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432D1B0C" w14:textId="2FCB274B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DD6633">
              <w:t>4</w:t>
            </w:r>
            <w:r w:rsidR="006F14D6">
              <w:t>6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34736E9B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4B670294" w14:textId="4C3E9810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F811AB">
              <w:t>4</w:t>
            </w:r>
            <w:r w:rsidR="006F14D6">
              <w:t>5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49DAD28A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6ACBCBC0" w14:textId="026C10C2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S: 4</w:t>
            </w:r>
            <w:r w:rsidR="006F14D6">
              <w:t>5</w:t>
            </w:r>
            <w:r w:rsidRPr="004B2844">
              <w:t>%</w:t>
            </w:r>
          </w:p>
        </w:tc>
      </w:tr>
      <w:tr w:rsidR="007C6E93" w:rsidRPr="003A7346" w14:paraId="055B9A8A" w14:textId="77777777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6ED3E986" w14:textId="77777777"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Sixth</w:t>
            </w:r>
          </w:p>
        </w:tc>
        <w:tc>
          <w:tcPr>
            <w:tcW w:w="1220" w:type="dxa"/>
            <w:vAlign w:val="center"/>
          </w:tcPr>
          <w:p w14:paraId="52B2BC81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2DF68066" w14:textId="1F4DF146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S: 4</w:t>
            </w:r>
            <w:r w:rsidR="006F14D6">
              <w:t>5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64A8933B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322537E5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F811AB">
              <w:t>4</w:t>
            </w:r>
            <w:r w:rsidR="00DD6633">
              <w:t>9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58DE1086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5A2CD7B1" w14:textId="69008BE5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F14D6">
              <w:t>50</w:t>
            </w:r>
            <w:r w:rsidRPr="004B2844">
              <w:t>%</w:t>
            </w:r>
          </w:p>
        </w:tc>
      </w:tr>
      <w:tr w:rsidR="007C6E93" w:rsidRPr="003A7346" w14:paraId="7CE8BDA6" w14:textId="77777777" w:rsidTr="00952B4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26444F90" w14:textId="77777777"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lastRenderedPageBreak/>
              <w:t>Seventh</w:t>
            </w:r>
          </w:p>
        </w:tc>
        <w:tc>
          <w:tcPr>
            <w:tcW w:w="1220" w:type="dxa"/>
            <w:vAlign w:val="center"/>
          </w:tcPr>
          <w:p w14:paraId="25AD2054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7DBE0842" w14:textId="06D2284B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6F14D6">
              <w:t>39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7E4FD2B2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5752E748" w14:textId="5C9970A4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F811AB">
              <w:t>4</w:t>
            </w:r>
            <w:r w:rsidR="006F14D6">
              <w:t>2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227F8F4C" w14:textId="77777777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12A91DCB" w14:textId="31646E15" w:rsidR="007C6E93" w:rsidRPr="004B2844" w:rsidRDefault="007C6E9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844">
              <w:t xml:space="preserve">S: </w:t>
            </w:r>
            <w:r w:rsidR="006F14D6">
              <w:t>42</w:t>
            </w:r>
            <w:r w:rsidRPr="004B2844">
              <w:t>%</w:t>
            </w:r>
          </w:p>
        </w:tc>
      </w:tr>
      <w:tr w:rsidR="007C6E93" w:rsidRPr="003A7346" w14:paraId="72281130" w14:textId="77777777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07C07F65" w14:textId="77777777"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Eighth</w:t>
            </w:r>
          </w:p>
        </w:tc>
        <w:tc>
          <w:tcPr>
            <w:tcW w:w="1220" w:type="dxa"/>
            <w:vAlign w:val="center"/>
          </w:tcPr>
          <w:p w14:paraId="7EE4035B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0C61A6B5" w14:textId="020E5A58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F14D6">
              <w:t>49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19452FEB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0E4C0CC3" w14:textId="1265160A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F14D6">
              <w:t>44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169245C5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048B6180" w14:textId="0905BE39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6C7E59">
              <w:t>4</w:t>
            </w:r>
            <w:r w:rsidR="006F14D6">
              <w:t>7</w:t>
            </w:r>
            <w:r w:rsidRPr="004B2844">
              <w:t>%</w:t>
            </w:r>
          </w:p>
        </w:tc>
      </w:tr>
      <w:tr w:rsidR="00CB35CA" w:rsidRPr="003A7346" w14:paraId="11B7852A" w14:textId="77777777" w:rsidTr="00952B4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0628464B" w14:textId="77777777" w:rsidR="00CB35CA" w:rsidRPr="004B2844" w:rsidRDefault="00CB35CA" w:rsidP="007C6E9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Tenth</w:t>
            </w:r>
          </w:p>
        </w:tc>
        <w:tc>
          <w:tcPr>
            <w:tcW w:w="1220" w:type="dxa"/>
            <w:vAlign w:val="center"/>
          </w:tcPr>
          <w:p w14:paraId="521D556E" w14:textId="77777777" w:rsidR="00CB35CA" w:rsidRPr="004B2844" w:rsidRDefault="00DD663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D:</w:t>
            </w:r>
          </w:p>
        </w:tc>
        <w:tc>
          <w:tcPr>
            <w:tcW w:w="1220" w:type="dxa"/>
            <w:vAlign w:val="center"/>
          </w:tcPr>
          <w:p w14:paraId="4A6340EA" w14:textId="0236A87B" w:rsidR="00CB35CA" w:rsidRPr="004B2844" w:rsidRDefault="00DD6633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S: 4</w:t>
            </w:r>
            <w:r w:rsidR="00DF07AD">
              <w:t>0</w:t>
            </w:r>
            <w:r>
              <w:t>%</w:t>
            </w:r>
          </w:p>
        </w:tc>
        <w:tc>
          <w:tcPr>
            <w:tcW w:w="1220" w:type="dxa"/>
            <w:vAlign w:val="center"/>
          </w:tcPr>
          <w:p w14:paraId="5CBE36AF" w14:textId="77777777" w:rsidR="00CB35CA" w:rsidRPr="004B2844" w:rsidRDefault="00CB35CA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D:</w:t>
            </w:r>
          </w:p>
        </w:tc>
        <w:tc>
          <w:tcPr>
            <w:tcW w:w="1220" w:type="dxa"/>
            <w:vAlign w:val="center"/>
          </w:tcPr>
          <w:p w14:paraId="0844C413" w14:textId="45569E74" w:rsidR="00CB35CA" w:rsidRPr="004B2844" w:rsidRDefault="00CB35CA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S: 4</w:t>
            </w:r>
            <w:r w:rsidR="006F14D6">
              <w:t>4</w:t>
            </w:r>
            <w:r>
              <w:t>%</w:t>
            </w:r>
          </w:p>
        </w:tc>
        <w:tc>
          <w:tcPr>
            <w:tcW w:w="1220" w:type="dxa"/>
            <w:vAlign w:val="center"/>
          </w:tcPr>
          <w:p w14:paraId="5122C0FA" w14:textId="77777777" w:rsidR="00CB35CA" w:rsidRPr="004B2844" w:rsidRDefault="00CB35CA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D:</w:t>
            </w:r>
          </w:p>
        </w:tc>
        <w:tc>
          <w:tcPr>
            <w:tcW w:w="1220" w:type="dxa"/>
            <w:vAlign w:val="center"/>
          </w:tcPr>
          <w:p w14:paraId="3D5219E0" w14:textId="30C42E59" w:rsidR="00CB35CA" w:rsidRPr="004B2844" w:rsidRDefault="00CB35CA" w:rsidP="007C6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S: </w:t>
            </w:r>
            <w:r w:rsidR="006C7E59">
              <w:t>4</w:t>
            </w:r>
            <w:r w:rsidR="006F14D6">
              <w:t>4</w:t>
            </w:r>
            <w:r>
              <w:t>%</w:t>
            </w:r>
          </w:p>
        </w:tc>
      </w:tr>
      <w:tr w:rsidR="007C6E93" w:rsidRPr="003A7346" w14:paraId="6AB30DAB" w14:textId="77777777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487C471E" w14:textId="77777777" w:rsidR="007C6E93" w:rsidRPr="004B2844" w:rsidRDefault="007C6E93" w:rsidP="007C6E93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Eleventh</w:t>
            </w:r>
          </w:p>
        </w:tc>
        <w:tc>
          <w:tcPr>
            <w:tcW w:w="1220" w:type="dxa"/>
            <w:vAlign w:val="center"/>
          </w:tcPr>
          <w:p w14:paraId="62C11FD7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25EF620F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DD6633">
              <w:t>44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6B91A2F4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4D254BBF" w14:textId="01692F34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DD6633">
              <w:t>4</w:t>
            </w:r>
            <w:r w:rsidR="00DF07AD">
              <w:t>9</w:t>
            </w:r>
            <w:r w:rsidRPr="004B2844">
              <w:t>%</w:t>
            </w:r>
          </w:p>
        </w:tc>
        <w:tc>
          <w:tcPr>
            <w:tcW w:w="1220" w:type="dxa"/>
            <w:vAlign w:val="center"/>
          </w:tcPr>
          <w:p w14:paraId="2AD7C7D0" w14:textId="77777777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>D:</w:t>
            </w:r>
          </w:p>
        </w:tc>
        <w:tc>
          <w:tcPr>
            <w:tcW w:w="1220" w:type="dxa"/>
            <w:vAlign w:val="center"/>
          </w:tcPr>
          <w:p w14:paraId="33193FD8" w14:textId="06E428C2" w:rsidR="007C6E93" w:rsidRPr="004B2844" w:rsidRDefault="007C6E93" w:rsidP="007C6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844">
              <w:t xml:space="preserve">S: </w:t>
            </w:r>
            <w:r w:rsidR="00DF07AD">
              <w:t>51</w:t>
            </w:r>
            <w:r w:rsidRPr="004B2844">
              <w:t>%</w:t>
            </w:r>
          </w:p>
        </w:tc>
      </w:tr>
    </w:tbl>
    <w:p w14:paraId="5C8008CD" w14:textId="6E081D59" w:rsidR="00CB35CA" w:rsidRPr="009D2FB8" w:rsidRDefault="00F316B4" w:rsidP="009D2FB8">
      <w:pPr>
        <w:sectPr w:rsidR="00CB35CA" w:rsidRPr="009D2FB8" w:rsidSect="009F1356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  <w:r w:rsidRPr="004B2844">
        <w:t>D= District average S=State average</w:t>
      </w:r>
    </w:p>
    <w:p w14:paraId="36DE7751" w14:textId="77777777" w:rsidR="00A32A2D" w:rsidRPr="00333B6C" w:rsidRDefault="00A32A2D" w:rsidP="009D2FB8">
      <w:pPr>
        <w:spacing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333B6C">
        <w:rPr>
          <w:rFonts w:ascii="Garamond" w:eastAsiaTheme="minorHAnsi" w:hAnsi="Garamond"/>
          <w:b/>
          <w:caps/>
          <w:color w:val="C00000"/>
          <w:szCs w:val="21"/>
        </w:rPr>
        <w:lastRenderedPageBreak/>
        <w:t>Percentage of Proficient and Advanced Students in Math</w:t>
      </w:r>
    </w:p>
    <w:tbl>
      <w:tblPr>
        <w:tblStyle w:val="GridTable6Colorful"/>
        <w:tblW w:w="8540" w:type="dxa"/>
        <w:tblLayout w:type="fixed"/>
        <w:tblLook w:val="04A0" w:firstRow="1" w:lastRow="0" w:firstColumn="1" w:lastColumn="0" w:noHBand="0" w:noVBand="1"/>
      </w:tblPr>
      <w:tblGrid>
        <w:gridCol w:w="1220"/>
        <w:gridCol w:w="1220"/>
        <w:gridCol w:w="1220"/>
        <w:gridCol w:w="1220"/>
        <w:gridCol w:w="1220"/>
        <w:gridCol w:w="1220"/>
        <w:gridCol w:w="1220"/>
      </w:tblGrid>
      <w:tr w:rsidR="006C7E59" w:rsidRPr="003A7346" w14:paraId="2D8B7CD0" w14:textId="77777777" w:rsidTr="00E0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 w:val="restart"/>
            <w:vAlign w:val="center"/>
          </w:tcPr>
          <w:p w14:paraId="0F9425E9" w14:textId="77777777" w:rsidR="006C7E59" w:rsidRPr="004B2844" w:rsidRDefault="006C7E59" w:rsidP="006C7E59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Grades</w:t>
            </w:r>
          </w:p>
        </w:tc>
        <w:tc>
          <w:tcPr>
            <w:tcW w:w="2440" w:type="dxa"/>
            <w:gridSpan w:val="2"/>
            <w:vAlign w:val="center"/>
          </w:tcPr>
          <w:p w14:paraId="417F1A0F" w14:textId="7B67E35C" w:rsidR="006C7E59" w:rsidRPr="00333B6C" w:rsidRDefault="007D7C89" w:rsidP="006C7E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2020-21</w:t>
            </w:r>
          </w:p>
        </w:tc>
        <w:tc>
          <w:tcPr>
            <w:tcW w:w="2440" w:type="dxa"/>
            <w:gridSpan w:val="2"/>
            <w:vAlign w:val="center"/>
          </w:tcPr>
          <w:p w14:paraId="4417970D" w14:textId="5B8A3EF9" w:rsidR="006C7E59" w:rsidRPr="00333B6C" w:rsidRDefault="007D7C89" w:rsidP="006C7E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2021-22</w:t>
            </w:r>
          </w:p>
        </w:tc>
        <w:tc>
          <w:tcPr>
            <w:tcW w:w="2440" w:type="dxa"/>
            <w:gridSpan w:val="2"/>
            <w:vAlign w:val="center"/>
          </w:tcPr>
          <w:p w14:paraId="580AB340" w14:textId="619ECEB7" w:rsidR="006C7E59" w:rsidRPr="00333B6C" w:rsidRDefault="007D7C89" w:rsidP="006C7E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2022-23</w:t>
            </w:r>
          </w:p>
        </w:tc>
      </w:tr>
      <w:tr w:rsidR="00A32A2D" w:rsidRPr="003A7346" w14:paraId="3B777D67" w14:textId="77777777" w:rsidTr="00E0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vAlign w:val="center"/>
          </w:tcPr>
          <w:p w14:paraId="5B3FF3E1" w14:textId="77777777" w:rsidR="00A32A2D" w:rsidRPr="004B2844" w:rsidRDefault="00A32A2D" w:rsidP="00A32A2D">
            <w:pPr>
              <w:rPr>
                <w:b w:val="0"/>
                <w:bCs w:val="0"/>
              </w:rPr>
            </w:pPr>
          </w:p>
        </w:tc>
        <w:tc>
          <w:tcPr>
            <w:tcW w:w="2440" w:type="dxa"/>
            <w:gridSpan w:val="2"/>
            <w:vAlign w:val="center"/>
          </w:tcPr>
          <w:p w14:paraId="3F7BE10B" w14:textId="77777777" w:rsidR="00A32A2D" w:rsidRPr="00E06A2A" w:rsidRDefault="003456FA" w:rsidP="00A32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Math</w:t>
            </w:r>
          </w:p>
        </w:tc>
        <w:tc>
          <w:tcPr>
            <w:tcW w:w="2440" w:type="dxa"/>
            <w:gridSpan w:val="2"/>
            <w:vAlign w:val="center"/>
          </w:tcPr>
          <w:p w14:paraId="0E7548D4" w14:textId="77777777" w:rsidR="00A32A2D" w:rsidRPr="00E06A2A" w:rsidRDefault="003456FA" w:rsidP="00A32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Math</w:t>
            </w:r>
          </w:p>
        </w:tc>
        <w:tc>
          <w:tcPr>
            <w:tcW w:w="2440" w:type="dxa"/>
            <w:gridSpan w:val="2"/>
            <w:vAlign w:val="center"/>
          </w:tcPr>
          <w:p w14:paraId="44779AB9" w14:textId="77777777" w:rsidR="00A32A2D" w:rsidRPr="00E06A2A" w:rsidRDefault="003456FA" w:rsidP="00A32A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Math</w:t>
            </w:r>
          </w:p>
        </w:tc>
      </w:tr>
      <w:tr w:rsidR="00CF704A" w:rsidRPr="004B2844" w14:paraId="7506447F" w14:textId="77777777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7212BC38" w14:textId="77777777" w:rsidR="00CF704A" w:rsidRPr="004B2844" w:rsidRDefault="00CF704A" w:rsidP="00CF704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Third</w:t>
            </w:r>
          </w:p>
        </w:tc>
        <w:tc>
          <w:tcPr>
            <w:tcW w:w="1220" w:type="dxa"/>
            <w:vAlign w:val="center"/>
          </w:tcPr>
          <w:p w14:paraId="53CBAE72" w14:textId="77777777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47F0403A" w14:textId="0F5393FB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48%</w:t>
            </w:r>
          </w:p>
        </w:tc>
        <w:tc>
          <w:tcPr>
            <w:tcW w:w="1220" w:type="dxa"/>
            <w:vAlign w:val="center"/>
          </w:tcPr>
          <w:p w14:paraId="66DCD1BA" w14:textId="77777777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4066B28C" w14:textId="1D595261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48%</w:t>
            </w:r>
          </w:p>
        </w:tc>
        <w:tc>
          <w:tcPr>
            <w:tcW w:w="1220" w:type="dxa"/>
            <w:vAlign w:val="center"/>
          </w:tcPr>
          <w:p w14:paraId="3EDC86DE" w14:textId="77777777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D2EBC9B" w14:textId="0E109895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50%</w:t>
            </w:r>
          </w:p>
        </w:tc>
      </w:tr>
      <w:tr w:rsidR="00CF704A" w:rsidRPr="004B2844" w14:paraId="4C90D114" w14:textId="77777777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0C7EB334" w14:textId="77777777" w:rsidR="00CF704A" w:rsidRPr="004B2844" w:rsidRDefault="00CF704A" w:rsidP="00CF704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Fourth</w:t>
            </w:r>
          </w:p>
        </w:tc>
        <w:tc>
          <w:tcPr>
            <w:tcW w:w="1220" w:type="dxa"/>
            <w:vAlign w:val="center"/>
          </w:tcPr>
          <w:p w14:paraId="73AD7721" w14:textId="77777777"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60C01164" w14:textId="65B0C439"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36%</w:t>
            </w:r>
          </w:p>
        </w:tc>
        <w:tc>
          <w:tcPr>
            <w:tcW w:w="1220" w:type="dxa"/>
            <w:vAlign w:val="center"/>
          </w:tcPr>
          <w:p w14:paraId="43681274" w14:textId="77777777"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0A98BFEA" w14:textId="1A547258"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37%</w:t>
            </w:r>
          </w:p>
        </w:tc>
        <w:tc>
          <w:tcPr>
            <w:tcW w:w="1220" w:type="dxa"/>
            <w:vAlign w:val="center"/>
          </w:tcPr>
          <w:p w14:paraId="21072A55" w14:textId="77777777"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AEFCCCE" w14:textId="612410D5" w:rsidR="00CF704A" w:rsidRPr="004B2844" w:rsidRDefault="00CF704A" w:rsidP="00CF70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38%</w:t>
            </w:r>
          </w:p>
        </w:tc>
      </w:tr>
      <w:tr w:rsidR="00CF704A" w:rsidRPr="004B2844" w14:paraId="1A4C7DEF" w14:textId="77777777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6AB1C8BA" w14:textId="77777777" w:rsidR="00CF704A" w:rsidRPr="004B2844" w:rsidRDefault="00CF704A" w:rsidP="00CF704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Fifth</w:t>
            </w:r>
          </w:p>
        </w:tc>
        <w:tc>
          <w:tcPr>
            <w:tcW w:w="1220" w:type="dxa"/>
            <w:vAlign w:val="center"/>
          </w:tcPr>
          <w:p w14:paraId="416E66F4" w14:textId="77777777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4370813F" w14:textId="4E36065B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42%</w:t>
            </w:r>
          </w:p>
        </w:tc>
        <w:tc>
          <w:tcPr>
            <w:tcW w:w="1220" w:type="dxa"/>
            <w:vAlign w:val="center"/>
          </w:tcPr>
          <w:p w14:paraId="4E1B2939" w14:textId="77777777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030959A9" w14:textId="10EF37FF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43%</w:t>
            </w:r>
          </w:p>
        </w:tc>
        <w:tc>
          <w:tcPr>
            <w:tcW w:w="1220" w:type="dxa"/>
            <w:vAlign w:val="center"/>
          </w:tcPr>
          <w:p w14:paraId="18C155BB" w14:textId="77777777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4C02964A" w14:textId="7D0E2541" w:rsidR="00CF704A" w:rsidRPr="004B2844" w:rsidRDefault="00CF704A" w:rsidP="00CF70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43%</w:t>
            </w:r>
          </w:p>
        </w:tc>
      </w:tr>
      <w:tr w:rsidR="00A32A2D" w:rsidRPr="004B2844" w14:paraId="2C83B7BC" w14:textId="77777777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038806A1" w14:textId="77777777"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Sixth</w:t>
            </w:r>
          </w:p>
        </w:tc>
        <w:tc>
          <w:tcPr>
            <w:tcW w:w="1220" w:type="dxa"/>
            <w:vAlign w:val="center"/>
          </w:tcPr>
          <w:p w14:paraId="147308EF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1C2A8661" w14:textId="44A9B308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39%</w:t>
            </w:r>
          </w:p>
        </w:tc>
        <w:tc>
          <w:tcPr>
            <w:tcW w:w="1220" w:type="dxa"/>
            <w:vAlign w:val="center"/>
          </w:tcPr>
          <w:p w14:paraId="2671EAA4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7B436047" w14:textId="460D459B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40%</w:t>
            </w:r>
          </w:p>
        </w:tc>
        <w:tc>
          <w:tcPr>
            <w:tcW w:w="1220" w:type="dxa"/>
            <w:vAlign w:val="center"/>
          </w:tcPr>
          <w:p w14:paraId="62D187AA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1B4E78F9" w14:textId="219FAC05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41%</w:t>
            </w:r>
          </w:p>
        </w:tc>
      </w:tr>
      <w:tr w:rsidR="00A32A2D" w:rsidRPr="003A7346" w14:paraId="6E1984BA" w14:textId="77777777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542C6184" w14:textId="77777777"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Seventh</w:t>
            </w:r>
          </w:p>
        </w:tc>
        <w:tc>
          <w:tcPr>
            <w:tcW w:w="1220" w:type="dxa"/>
            <w:vAlign w:val="center"/>
          </w:tcPr>
          <w:p w14:paraId="45A5E3F6" w14:textId="77777777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08273A80" w14:textId="64C93DEE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38%</w:t>
            </w:r>
          </w:p>
        </w:tc>
        <w:tc>
          <w:tcPr>
            <w:tcW w:w="1220" w:type="dxa"/>
            <w:vAlign w:val="center"/>
          </w:tcPr>
          <w:p w14:paraId="63FBE3B7" w14:textId="77777777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515BCB8E" w14:textId="33572386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37%</w:t>
            </w:r>
          </w:p>
        </w:tc>
        <w:tc>
          <w:tcPr>
            <w:tcW w:w="1220" w:type="dxa"/>
            <w:vAlign w:val="center"/>
          </w:tcPr>
          <w:p w14:paraId="499CEBE4" w14:textId="77777777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412537C" w14:textId="39202B30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38%</w:t>
            </w:r>
          </w:p>
        </w:tc>
      </w:tr>
      <w:tr w:rsidR="00A32A2D" w:rsidRPr="003A7346" w14:paraId="0B7FC0A4" w14:textId="77777777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6405B4C0" w14:textId="77777777"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Eighth</w:t>
            </w:r>
          </w:p>
        </w:tc>
        <w:tc>
          <w:tcPr>
            <w:tcW w:w="1220" w:type="dxa"/>
            <w:vAlign w:val="center"/>
          </w:tcPr>
          <w:p w14:paraId="49F41A38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349EA279" w14:textId="0760330B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38%</w:t>
            </w:r>
          </w:p>
        </w:tc>
        <w:tc>
          <w:tcPr>
            <w:tcW w:w="1220" w:type="dxa"/>
            <w:vAlign w:val="center"/>
          </w:tcPr>
          <w:p w14:paraId="44CBC46A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583AE2C9" w14:textId="38BFF40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34%</w:t>
            </w:r>
          </w:p>
        </w:tc>
        <w:tc>
          <w:tcPr>
            <w:tcW w:w="1220" w:type="dxa"/>
            <w:vAlign w:val="center"/>
          </w:tcPr>
          <w:p w14:paraId="661B0F69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372B198B" w14:textId="40FC1F7F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35%</w:t>
            </w:r>
          </w:p>
        </w:tc>
      </w:tr>
      <w:tr w:rsidR="00CB35CA" w:rsidRPr="003A7346" w14:paraId="5F572CFD" w14:textId="77777777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3F0E1092" w14:textId="77777777" w:rsidR="00CB35CA" w:rsidRPr="004B2844" w:rsidRDefault="00CB35CA" w:rsidP="00A32A2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Tenth</w:t>
            </w:r>
          </w:p>
        </w:tc>
        <w:tc>
          <w:tcPr>
            <w:tcW w:w="1220" w:type="dxa"/>
            <w:vAlign w:val="center"/>
          </w:tcPr>
          <w:p w14:paraId="199E8556" w14:textId="77777777" w:rsidR="00CB35CA" w:rsidRPr="004B2844" w:rsidRDefault="006C7E59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716DF4FA" w14:textId="4A63C63E" w:rsidR="00CB35CA" w:rsidRPr="004B2844" w:rsidRDefault="006C7E59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S: </w:t>
            </w:r>
            <w:r w:rsidR="00DF07AD">
              <w:rPr>
                <w:bCs/>
              </w:rPr>
              <w:t>28%</w:t>
            </w:r>
          </w:p>
        </w:tc>
        <w:tc>
          <w:tcPr>
            <w:tcW w:w="1220" w:type="dxa"/>
            <w:vAlign w:val="center"/>
          </w:tcPr>
          <w:p w14:paraId="225C18A1" w14:textId="77777777" w:rsidR="00CB35CA" w:rsidRPr="004B2844" w:rsidRDefault="00CB35CA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42298B11" w14:textId="07B6EDDF" w:rsidR="00CB35CA" w:rsidRPr="004B2844" w:rsidRDefault="00CB35CA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S:</w:t>
            </w:r>
            <w:r w:rsidR="00DF07AD">
              <w:rPr>
                <w:bCs/>
              </w:rPr>
              <w:t xml:space="preserve"> 27%</w:t>
            </w:r>
          </w:p>
        </w:tc>
        <w:tc>
          <w:tcPr>
            <w:tcW w:w="1220" w:type="dxa"/>
            <w:vAlign w:val="center"/>
          </w:tcPr>
          <w:p w14:paraId="4EC8D5F4" w14:textId="77777777" w:rsidR="00CB35CA" w:rsidRPr="004B2844" w:rsidRDefault="00CB35CA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D: </w:t>
            </w:r>
          </w:p>
        </w:tc>
        <w:tc>
          <w:tcPr>
            <w:tcW w:w="1220" w:type="dxa"/>
            <w:vAlign w:val="center"/>
          </w:tcPr>
          <w:p w14:paraId="09C4D620" w14:textId="38BECD66" w:rsidR="00CB35CA" w:rsidRPr="004B2844" w:rsidRDefault="00CB35CA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S: </w:t>
            </w:r>
            <w:r w:rsidR="00DF07AD">
              <w:rPr>
                <w:bCs/>
              </w:rPr>
              <w:t>29%</w:t>
            </w:r>
          </w:p>
        </w:tc>
      </w:tr>
      <w:tr w:rsidR="00A32A2D" w:rsidRPr="003A7346" w14:paraId="6D7B2351" w14:textId="77777777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2E65DBEC" w14:textId="77777777"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Eleventh</w:t>
            </w:r>
          </w:p>
        </w:tc>
        <w:tc>
          <w:tcPr>
            <w:tcW w:w="1220" w:type="dxa"/>
            <w:vAlign w:val="center"/>
          </w:tcPr>
          <w:p w14:paraId="14B2C9CC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9F46184" w14:textId="669EFE09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28%</w:t>
            </w:r>
          </w:p>
        </w:tc>
        <w:tc>
          <w:tcPr>
            <w:tcW w:w="1220" w:type="dxa"/>
            <w:vAlign w:val="center"/>
          </w:tcPr>
          <w:p w14:paraId="1F4DC698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05C86D32" w14:textId="25B81B00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33%</w:t>
            </w:r>
          </w:p>
        </w:tc>
        <w:tc>
          <w:tcPr>
            <w:tcW w:w="1220" w:type="dxa"/>
            <w:vAlign w:val="center"/>
          </w:tcPr>
          <w:p w14:paraId="7511BE93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44C8FC12" w14:textId="5316735D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32%</w:t>
            </w:r>
          </w:p>
        </w:tc>
      </w:tr>
    </w:tbl>
    <w:p w14:paraId="2806C008" w14:textId="77777777" w:rsidR="00A32A2D" w:rsidRPr="004B2844" w:rsidRDefault="00A32A2D" w:rsidP="00A32A2D">
      <w:r w:rsidRPr="004B2844">
        <w:t>D= District average S=State average</w:t>
      </w:r>
    </w:p>
    <w:p w14:paraId="2601B213" w14:textId="77777777" w:rsidR="00A32A2D" w:rsidRPr="00333B6C" w:rsidRDefault="00A32A2D" w:rsidP="00E06A2A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333B6C">
        <w:rPr>
          <w:rFonts w:ascii="Garamond" w:eastAsiaTheme="minorHAnsi" w:hAnsi="Garamond"/>
          <w:b/>
          <w:caps/>
          <w:color w:val="C00000"/>
          <w:szCs w:val="21"/>
        </w:rPr>
        <w:t xml:space="preserve">Percentage of Proficient and Advanced Students in science </w:t>
      </w:r>
    </w:p>
    <w:tbl>
      <w:tblPr>
        <w:tblStyle w:val="GridTable6Colorful"/>
        <w:tblW w:w="8540" w:type="dxa"/>
        <w:tblLayout w:type="fixed"/>
        <w:tblLook w:val="04A0" w:firstRow="1" w:lastRow="0" w:firstColumn="1" w:lastColumn="0" w:noHBand="0" w:noVBand="1"/>
      </w:tblPr>
      <w:tblGrid>
        <w:gridCol w:w="1220"/>
        <w:gridCol w:w="1220"/>
        <w:gridCol w:w="1220"/>
        <w:gridCol w:w="1220"/>
        <w:gridCol w:w="1220"/>
        <w:gridCol w:w="1220"/>
        <w:gridCol w:w="1220"/>
      </w:tblGrid>
      <w:tr w:rsidR="001C7B2C" w:rsidRPr="003A7346" w14:paraId="59FFBB22" w14:textId="77777777" w:rsidTr="00E0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 w:val="restart"/>
            <w:vAlign w:val="center"/>
          </w:tcPr>
          <w:p w14:paraId="2A193B1A" w14:textId="77777777" w:rsidR="001C7B2C" w:rsidRPr="004B2844" w:rsidRDefault="001C7B2C" w:rsidP="001C7B2C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Grades</w:t>
            </w:r>
          </w:p>
        </w:tc>
        <w:tc>
          <w:tcPr>
            <w:tcW w:w="2440" w:type="dxa"/>
            <w:gridSpan w:val="2"/>
            <w:vAlign w:val="center"/>
          </w:tcPr>
          <w:p w14:paraId="24FD10C4" w14:textId="246D30C7" w:rsidR="001C7B2C" w:rsidRPr="00333B6C" w:rsidRDefault="007D7C89" w:rsidP="001C7B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2020-21</w:t>
            </w:r>
          </w:p>
        </w:tc>
        <w:tc>
          <w:tcPr>
            <w:tcW w:w="2440" w:type="dxa"/>
            <w:gridSpan w:val="2"/>
            <w:vAlign w:val="center"/>
          </w:tcPr>
          <w:p w14:paraId="1B78EB26" w14:textId="0BF50429" w:rsidR="001C7B2C" w:rsidRPr="00333B6C" w:rsidRDefault="007D7C89" w:rsidP="001C7B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2021-22</w:t>
            </w:r>
          </w:p>
        </w:tc>
        <w:tc>
          <w:tcPr>
            <w:tcW w:w="2440" w:type="dxa"/>
            <w:gridSpan w:val="2"/>
            <w:vAlign w:val="center"/>
          </w:tcPr>
          <w:p w14:paraId="08E1D046" w14:textId="51AD3F68" w:rsidR="001C7B2C" w:rsidRPr="00333B6C" w:rsidRDefault="007D7C89" w:rsidP="001C7B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2022-23</w:t>
            </w:r>
          </w:p>
        </w:tc>
      </w:tr>
      <w:tr w:rsidR="00A32A2D" w:rsidRPr="003A7346" w14:paraId="3FB9CBFE" w14:textId="77777777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vAlign w:val="center"/>
          </w:tcPr>
          <w:p w14:paraId="42BAFFE9" w14:textId="77777777" w:rsidR="00A32A2D" w:rsidRPr="004B2844" w:rsidRDefault="00A32A2D" w:rsidP="00A32A2D">
            <w:pPr>
              <w:rPr>
                <w:b w:val="0"/>
                <w:bCs w:val="0"/>
              </w:rPr>
            </w:pPr>
          </w:p>
        </w:tc>
        <w:tc>
          <w:tcPr>
            <w:tcW w:w="2440" w:type="dxa"/>
            <w:gridSpan w:val="2"/>
            <w:vAlign w:val="center"/>
          </w:tcPr>
          <w:p w14:paraId="1AF87174" w14:textId="77777777" w:rsidR="00A32A2D" w:rsidRPr="004B2844" w:rsidRDefault="003456FA" w:rsidP="00A32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Science</w:t>
            </w:r>
          </w:p>
        </w:tc>
        <w:tc>
          <w:tcPr>
            <w:tcW w:w="2440" w:type="dxa"/>
            <w:gridSpan w:val="2"/>
            <w:vAlign w:val="center"/>
          </w:tcPr>
          <w:p w14:paraId="48252085" w14:textId="77777777" w:rsidR="00A32A2D" w:rsidRPr="004B2844" w:rsidRDefault="003456FA" w:rsidP="00A32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Science</w:t>
            </w:r>
          </w:p>
        </w:tc>
        <w:tc>
          <w:tcPr>
            <w:tcW w:w="2440" w:type="dxa"/>
            <w:gridSpan w:val="2"/>
            <w:vAlign w:val="center"/>
          </w:tcPr>
          <w:p w14:paraId="535D5CB1" w14:textId="77777777" w:rsidR="00A32A2D" w:rsidRPr="004B2844" w:rsidRDefault="003456FA" w:rsidP="00A32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Science</w:t>
            </w:r>
          </w:p>
        </w:tc>
      </w:tr>
      <w:tr w:rsidR="00A32A2D" w:rsidRPr="003A7346" w14:paraId="69ECBB78" w14:textId="77777777" w:rsidTr="00E06A2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55D39302" w14:textId="77777777"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Fourth</w:t>
            </w:r>
          </w:p>
        </w:tc>
        <w:tc>
          <w:tcPr>
            <w:tcW w:w="1220" w:type="dxa"/>
            <w:vAlign w:val="center"/>
          </w:tcPr>
          <w:p w14:paraId="30BB955C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75DB7E6" w14:textId="3348292F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7279D">
              <w:rPr>
                <w:bCs/>
              </w:rPr>
              <w:t>41%</w:t>
            </w:r>
          </w:p>
        </w:tc>
        <w:tc>
          <w:tcPr>
            <w:tcW w:w="1220" w:type="dxa"/>
            <w:vAlign w:val="center"/>
          </w:tcPr>
          <w:p w14:paraId="5164C55A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1F3DC86" w14:textId="270F1F8F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38%</w:t>
            </w:r>
          </w:p>
        </w:tc>
        <w:tc>
          <w:tcPr>
            <w:tcW w:w="1220" w:type="dxa"/>
            <w:vAlign w:val="center"/>
          </w:tcPr>
          <w:p w14:paraId="235FB774" w14:textId="77777777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A0DAE84" w14:textId="7A9E5E9A" w:rsidR="00A32A2D" w:rsidRPr="004B2844" w:rsidRDefault="00A32A2D" w:rsidP="00A32A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DF07AD">
              <w:rPr>
                <w:bCs/>
              </w:rPr>
              <w:t>38%</w:t>
            </w:r>
          </w:p>
        </w:tc>
      </w:tr>
      <w:tr w:rsidR="00333B6C" w:rsidRPr="003A7346" w14:paraId="1779EAC1" w14:textId="77777777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39E0C94E" w14:textId="77777777" w:rsidR="00A32A2D" w:rsidRPr="004B2844" w:rsidRDefault="00A32A2D" w:rsidP="00A32A2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Eighth</w:t>
            </w:r>
          </w:p>
        </w:tc>
        <w:tc>
          <w:tcPr>
            <w:tcW w:w="1220" w:type="dxa"/>
            <w:vAlign w:val="center"/>
          </w:tcPr>
          <w:p w14:paraId="7F977F96" w14:textId="77777777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72069DEB" w14:textId="37069421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7279D">
              <w:rPr>
                <w:bCs/>
              </w:rPr>
              <w:t>51%</w:t>
            </w:r>
          </w:p>
        </w:tc>
        <w:tc>
          <w:tcPr>
            <w:tcW w:w="1220" w:type="dxa"/>
            <w:vAlign w:val="center"/>
          </w:tcPr>
          <w:p w14:paraId="02E5271A" w14:textId="77777777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C19C51F" w14:textId="6D2257EF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7279D">
              <w:rPr>
                <w:bCs/>
              </w:rPr>
              <w:t>48%</w:t>
            </w:r>
          </w:p>
        </w:tc>
        <w:tc>
          <w:tcPr>
            <w:tcW w:w="1220" w:type="dxa"/>
            <w:vAlign w:val="center"/>
          </w:tcPr>
          <w:p w14:paraId="73AC0456" w14:textId="77777777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D:</w:t>
            </w:r>
          </w:p>
        </w:tc>
        <w:tc>
          <w:tcPr>
            <w:tcW w:w="1220" w:type="dxa"/>
            <w:vAlign w:val="center"/>
          </w:tcPr>
          <w:p w14:paraId="292F526D" w14:textId="23560C3B" w:rsidR="00A32A2D" w:rsidRPr="004B2844" w:rsidRDefault="00A32A2D" w:rsidP="00A32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F7279D">
              <w:rPr>
                <w:bCs/>
              </w:rPr>
              <w:t>48%</w:t>
            </w:r>
          </w:p>
        </w:tc>
      </w:tr>
      <w:tr w:rsidR="00F7279D" w:rsidRPr="003A7346" w14:paraId="3D07337D" w14:textId="77777777" w:rsidTr="0002612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3B2FA8B5" w14:textId="77777777" w:rsidR="00F7279D" w:rsidRPr="004B2844" w:rsidRDefault="00F7279D" w:rsidP="00F7279D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Eleventh</w:t>
            </w:r>
          </w:p>
        </w:tc>
        <w:tc>
          <w:tcPr>
            <w:tcW w:w="1220" w:type="dxa"/>
          </w:tcPr>
          <w:p w14:paraId="2E68033E" w14:textId="3FD2DCD7" w:rsidR="00F7279D" w:rsidRPr="004B2844" w:rsidRDefault="00F7279D" w:rsidP="00F727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82D25">
              <w:t>N/A</w:t>
            </w:r>
          </w:p>
        </w:tc>
        <w:tc>
          <w:tcPr>
            <w:tcW w:w="1220" w:type="dxa"/>
          </w:tcPr>
          <w:p w14:paraId="6751330B" w14:textId="15596C46" w:rsidR="00F7279D" w:rsidRPr="004B2844" w:rsidRDefault="00F7279D" w:rsidP="00F727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82D25">
              <w:t>N/A</w:t>
            </w:r>
          </w:p>
        </w:tc>
        <w:tc>
          <w:tcPr>
            <w:tcW w:w="1220" w:type="dxa"/>
          </w:tcPr>
          <w:p w14:paraId="31201ED0" w14:textId="18A1F767" w:rsidR="00F7279D" w:rsidRPr="004B2844" w:rsidRDefault="00F7279D" w:rsidP="00F727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823BE6">
              <w:t>N/A</w:t>
            </w:r>
          </w:p>
        </w:tc>
        <w:tc>
          <w:tcPr>
            <w:tcW w:w="1220" w:type="dxa"/>
          </w:tcPr>
          <w:p w14:paraId="384AE808" w14:textId="5615FF0F" w:rsidR="00F7279D" w:rsidRPr="004B2844" w:rsidRDefault="00F7279D" w:rsidP="00F727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823BE6">
              <w:t>N/A</w:t>
            </w:r>
          </w:p>
        </w:tc>
        <w:tc>
          <w:tcPr>
            <w:tcW w:w="1220" w:type="dxa"/>
            <w:vAlign w:val="center"/>
          </w:tcPr>
          <w:p w14:paraId="2CB445E9" w14:textId="77777777" w:rsidR="00F7279D" w:rsidRPr="004B2844" w:rsidRDefault="00F7279D" w:rsidP="00F727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N/A</w:t>
            </w:r>
          </w:p>
        </w:tc>
        <w:tc>
          <w:tcPr>
            <w:tcW w:w="1220" w:type="dxa"/>
            <w:vAlign w:val="center"/>
          </w:tcPr>
          <w:p w14:paraId="1AEACEAB" w14:textId="77777777" w:rsidR="00F7279D" w:rsidRPr="004B2844" w:rsidRDefault="00F7279D" w:rsidP="00F727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N/A</w:t>
            </w:r>
          </w:p>
        </w:tc>
      </w:tr>
    </w:tbl>
    <w:p w14:paraId="584F132F" w14:textId="77777777" w:rsidR="00A32A2D" w:rsidRPr="004B2844" w:rsidRDefault="00A32A2D" w:rsidP="00A32A2D">
      <w:r w:rsidRPr="004B2844">
        <w:t>D= District average S=State average</w:t>
      </w:r>
    </w:p>
    <w:p w14:paraId="6C9FC491" w14:textId="77777777" w:rsidR="00CF6DE3" w:rsidRPr="00AF34F2" w:rsidRDefault="00CF6DE3" w:rsidP="00AF34F2">
      <w:pPr>
        <w:spacing w:before="480" w:after="120" w:line="276" w:lineRule="auto"/>
        <w:rPr>
          <w:rFonts w:ascii="Garamond" w:eastAsia="Calibri" w:hAnsi="Garamond" w:cs="Segoe UI"/>
          <w:b/>
          <w:caps/>
          <w:color w:val="C00000"/>
          <w:sz w:val="28"/>
          <w:szCs w:val="28"/>
          <w:lang w:val="en-GB"/>
        </w:rPr>
      </w:pPr>
      <w:r w:rsidRPr="00AF34F2">
        <w:rPr>
          <w:rFonts w:ascii="Garamond" w:eastAsia="Calibri" w:hAnsi="Garamond" w:cs="Segoe UI"/>
          <w:b/>
          <w:caps/>
          <w:color w:val="C00000"/>
          <w:sz w:val="28"/>
          <w:szCs w:val="28"/>
          <w:lang w:val="en-GB"/>
        </w:rPr>
        <w:t>national assessment of educational progress (NAEP)</w:t>
      </w:r>
    </w:p>
    <w:p w14:paraId="4844EE5A" w14:textId="77777777" w:rsidR="00CF6DE3" w:rsidRDefault="00CF6DE3" w:rsidP="00AF34F2">
      <w:r w:rsidRPr="004B2844">
        <w:t xml:space="preserve">(Required by </w:t>
      </w:r>
      <w:hyperlink r:id="rId16" w:history="1">
        <w:r w:rsidRPr="00AC73EC">
          <w:rPr>
            <w:rStyle w:val="Hyperlink"/>
          </w:rPr>
          <w:t>34 C.F.R 200.11</w:t>
        </w:r>
      </w:hyperlink>
      <w:r w:rsidRPr="004B2844">
        <w:t xml:space="preserve">) 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1074"/>
        <w:gridCol w:w="844"/>
        <w:gridCol w:w="988"/>
        <w:gridCol w:w="980"/>
        <w:gridCol w:w="988"/>
        <w:gridCol w:w="845"/>
        <w:gridCol w:w="988"/>
        <w:gridCol w:w="845"/>
        <w:gridCol w:w="988"/>
      </w:tblGrid>
      <w:tr w:rsidR="004B2844" w:rsidRPr="003A7346" w14:paraId="67BC82F5" w14:textId="77777777" w:rsidTr="00E0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Merge w:val="restart"/>
            <w:vAlign w:val="center"/>
          </w:tcPr>
          <w:p w14:paraId="1342534D" w14:textId="77777777" w:rsidR="004B2844" w:rsidRPr="004B2844" w:rsidRDefault="004B2844" w:rsidP="00333B6C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Grades</w:t>
            </w:r>
          </w:p>
        </w:tc>
        <w:tc>
          <w:tcPr>
            <w:tcW w:w="3800" w:type="dxa"/>
            <w:gridSpan w:val="4"/>
            <w:vAlign w:val="center"/>
          </w:tcPr>
          <w:p w14:paraId="72827C93" w14:textId="7E66608E" w:rsidR="004B2844" w:rsidRPr="004B2844" w:rsidRDefault="009155BB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  <w:r w:rsidR="00FA61BB">
              <w:rPr>
                <w:b w:val="0"/>
                <w:bCs w:val="0"/>
              </w:rPr>
              <w:t>19</w:t>
            </w:r>
          </w:p>
        </w:tc>
        <w:tc>
          <w:tcPr>
            <w:tcW w:w="3666" w:type="dxa"/>
            <w:gridSpan w:val="4"/>
            <w:vAlign w:val="center"/>
          </w:tcPr>
          <w:p w14:paraId="12F1F7CF" w14:textId="7DF4BE60" w:rsidR="004B2844" w:rsidRPr="004B2844" w:rsidRDefault="009155BB" w:rsidP="00333B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</w:t>
            </w:r>
            <w:r w:rsidR="00FA61BB">
              <w:rPr>
                <w:b w:val="0"/>
                <w:bCs w:val="0"/>
              </w:rPr>
              <w:t>2</w:t>
            </w:r>
          </w:p>
        </w:tc>
      </w:tr>
      <w:tr w:rsidR="002F12E5" w:rsidRPr="003A7346" w14:paraId="74A103CC" w14:textId="77777777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Merge/>
            <w:vAlign w:val="center"/>
          </w:tcPr>
          <w:p w14:paraId="45F8EB23" w14:textId="77777777" w:rsidR="004B2844" w:rsidRPr="004B2844" w:rsidRDefault="004B2844" w:rsidP="004B2844">
            <w:pPr>
              <w:rPr>
                <w:b w:val="0"/>
                <w:bCs w:val="0"/>
              </w:rPr>
            </w:pPr>
          </w:p>
        </w:tc>
        <w:tc>
          <w:tcPr>
            <w:tcW w:w="1832" w:type="dxa"/>
            <w:gridSpan w:val="2"/>
            <w:vAlign w:val="center"/>
          </w:tcPr>
          <w:p w14:paraId="79617A66" w14:textId="77777777" w:rsidR="004B2844" w:rsidRPr="004B2844" w:rsidRDefault="004B2844" w:rsidP="004B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Reading</w:t>
            </w:r>
          </w:p>
        </w:tc>
        <w:tc>
          <w:tcPr>
            <w:tcW w:w="1968" w:type="dxa"/>
            <w:gridSpan w:val="2"/>
            <w:vAlign w:val="center"/>
          </w:tcPr>
          <w:p w14:paraId="2BA18F58" w14:textId="77777777" w:rsidR="004B2844" w:rsidRPr="004B2844" w:rsidRDefault="004B2844" w:rsidP="004B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Math</w:t>
            </w:r>
          </w:p>
        </w:tc>
        <w:tc>
          <w:tcPr>
            <w:tcW w:w="1833" w:type="dxa"/>
            <w:gridSpan w:val="2"/>
            <w:vAlign w:val="center"/>
          </w:tcPr>
          <w:p w14:paraId="7004F935" w14:textId="77777777" w:rsidR="004B2844" w:rsidRPr="004B2844" w:rsidRDefault="004B2844" w:rsidP="004B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Reading</w:t>
            </w:r>
          </w:p>
        </w:tc>
        <w:tc>
          <w:tcPr>
            <w:tcW w:w="1833" w:type="dxa"/>
            <w:gridSpan w:val="2"/>
            <w:vAlign w:val="center"/>
          </w:tcPr>
          <w:p w14:paraId="09D96915" w14:textId="77777777" w:rsidR="004B2844" w:rsidRPr="004B2844" w:rsidRDefault="004B2844" w:rsidP="004B2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Math</w:t>
            </w:r>
          </w:p>
        </w:tc>
      </w:tr>
      <w:tr w:rsidR="00FA61BB" w:rsidRPr="003A7346" w14:paraId="616C30E7" w14:textId="77777777" w:rsidTr="00E06A2A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601B99A6" w14:textId="77777777" w:rsidR="00E06A2A" w:rsidRPr="004B2844" w:rsidRDefault="00E06A2A" w:rsidP="00E06A2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Fourth</w:t>
            </w:r>
          </w:p>
        </w:tc>
        <w:tc>
          <w:tcPr>
            <w:tcW w:w="844" w:type="dxa"/>
            <w:vAlign w:val="center"/>
          </w:tcPr>
          <w:p w14:paraId="1DE26EEA" w14:textId="6A081C91"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22</w:t>
            </w:r>
            <w:r w:rsidR="002F12E5">
              <w:rPr>
                <w:bCs/>
              </w:rPr>
              <w:t>1</w:t>
            </w:r>
          </w:p>
        </w:tc>
        <w:tc>
          <w:tcPr>
            <w:tcW w:w="988" w:type="dxa"/>
            <w:vAlign w:val="center"/>
          </w:tcPr>
          <w:p w14:paraId="12C5D948" w14:textId="5958364A"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</w:t>
            </w:r>
            <w:r w:rsidR="00FA61BB" w:rsidRPr="004B2844">
              <w:rPr>
                <w:bCs/>
              </w:rPr>
              <w:t>2</w:t>
            </w:r>
            <w:r w:rsidR="00FA61BB">
              <w:rPr>
                <w:bCs/>
              </w:rPr>
              <w:t>20</w:t>
            </w:r>
          </w:p>
        </w:tc>
        <w:tc>
          <w:tcPr>
            <w:tcW w:w="980" w:type="dxa"/>
            <w:vAlign w:val="center"/>
          </w:tcPr>
          <w:p w14:paraId="4B2D6391" w14:textId="3F66E385"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24</w:t>
            </w:r>
            <w:r w:rsidR="002F12E5">
              <w:rPr>
                <w:bCs/>
              </w:rPr>
              <w:t>3</w:t>
            </w:r>
          </w:p>
        </w:tc>
        <w:tc>
          <w:tcPr>
            <w:tcW w:w="988" w:type="dxa"/>
            <w:vAlign w:val="center"/>
          </w:tcPr>
          <w:p w14:paraId="2751854C" w14:textId="112DBA49"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</w:t>
            </w:r>
            <w:r w:rsidR="00FA61BB" w:rsidRPr="004B2844">
              <w:rPr>
                <w:bCs/>
              </w:rPr>
              <w:t>2</w:t>
            </w:r>
            <w:r w:rsidR="00FA61BB">
              <w:rPr>
                <w:bCs/>
              </w:rPr>
              <w:t>41</w:t>
            </w:r>
          </w:p>
        </w:tc>
        <w:tc>
          <w:tcPr>
            <w:tcW w:w="845" w:type="dxa"/>
            <w:vAlign w:val="center"/>
          </w:tcPr>
          <w:p w14:paraId="7D73835B" w14:textId="733320C8"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740E0D">
              <w:rPr>
                <w:bCs/>
              </w:rPr>
              <w:t>2</w:t>
            </w:r>
            <w:r w:rsidR="002F12E5">
              <w:rPr>
                <w:bCs/>
              </w:rPr>
              <w:t>18</w:t>
            </w:r>
          </w:p>
        </w:tc>
        <w:tc>
          <w:tcPr>
            <w:tcW w:w="988" w:type="dxa"/>
            <w:vAlign w:val="center"/>
          </w:tcPr>
          <w:p w14:paraId="53833697" w14:textId="2250498E"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</w:t>
            </w:r>
            <w:r w:rsidR="00740E0D">
              <w:rPr>
                <w:bCs/>
              </w:rPr>
              <w:t xml:space="preserve">: </w:t>
            </w:r>
            <w:r w:rsidR="00FA61BB">
              <w:rPr>
                <w:bCs/>
              </w:rPr>
              <w:t>217</w:t>
            </w:r>
          </w:p>
        </w:tc>
        <w:tc>
          <w:tcPr>
            <w:tcW w:w="845" w:type="dxa"/>
            <w:vAlign w:val="center"/>
          </w:tcPr>
          <w:p w14:paraId="6BD2147F" w14:textId="03F721D3"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740E0D">
              <w:rPr>
                <w:bCs/>
              </w:rPr>
              <w:t>24</w:t>
            </w:r>
            <w:r w:rsidR="002F12E5">
              <w:rPr>
                <w:bCs/>
              </w:rPr>
              <w:t>0</w:t>
            </w:r>
          </w:p>
        </w:tc>
        <w:tc>
          <w:tcPr>
            <w:tcW w:w="988" w:type="dxa"/>
            <w:vAlign w:val="center"/>
          </w:tcPr>
          <w:p w14:paraId="75693D93" w14:textId="30B72A8E" w:rsidR="00E06A2A" w:rsidRPr="004B2844" w:rsidRDefault="00E06A2A" w:rsidP="00E06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</w:t>
            </w:r>
            <w:r w:rsidR="00740E0D">
              <w:rPr>
                <w:bCs/>
              </w:rPr>
              <w:t xml:space="preserve"> </w:t>
            </w:r>
            <w:r w:rsidR="00FA61BB">
              <w:rPr>
                <w:bCs/>
              </w:rPr>
              <w:t>236</w:t>
            </w:r>
          </w:p>
        </w:tc>
      </w:tr>
      <w:tr w:rsidR="00FA61BB" w:rsidRPr="003A7346" w14:paraId="6DD7A2E9" w14:textId="77777777" w:rsidTr="00E06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0E9CFB8B" w14:textId="77777777" w:rsidR="00E06A2A" w:rsidRPr="004B2844" w:rsidRDefault="00E06A2A" w:rsidP="00E06A2A">
            <w:pPr>
              <w:rPr>
                <w:b w:val="0"/>
                <w:bCs w:val="0"/>
              </w:rPr>
            </w:pPr>
            <w:r w:rsidRPr="004B2844">
              <w:rPr>
                <w:b w:val="0"/>
                <w:bCs w:val="0"/>
              </w:rPr>
              <w:t>Eighth</w:t>
            </w:r>
          </w:p>
        </w:tc>
        <w:tc>
          <w:tcPr>
            <w:tcW w:w="844" w:type="dxa"/>
            <w:vAlign w:val="center"/>
          </w:tcPr>
          <w:p w14:paraId="376AAD02" w14:textId="74775B53"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26</w:t>
            </w:r>
            <w:r w:rsidR="002F12E5">
              <w:rPr>
                <w:bCs/>
              </w:rPr>
              <w:t>3</w:t>
            </w:r>
          </w:p>
        </w:tc>
        <w:tc>
          <w:tcPr>
            <w:tcW w:w="988" w:type="dxa"/>
            <w:vAlign w:val="center"/>
          </w:tcPr>
          <w:p w14:paraId="127BF155" w14:textId="7DE846A6"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N:26</w:t>
            </w:r>
            <w:r w:rsidR="002F12E5">
              <w:rPr>
                <w:bCs/>
              </w:rPr>
              <w:t>3</w:t>
            </w:r>
          </w:p>
        </w:tc>
        <w:tc>
          <w:tcPr>
            <w:tcW w:w="980" w:type="dxa"/>
            <w:vAlign w:val="center"/>
          </w:tcPr>
          <w:p w14:paraId="37E607EC" w14:textId="33AC5FDD"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S: 28</w:t>
            </w:r>
            <w:r w:rsidR="002F12E5">
              <w:rPr>
                <w:bCs/>
              </w:rPr>
              <w:t>6</w:t>
            </w:r>
          </w:p>
        </w:tc>
        <w:tc>
          <w:tcPr>
            <w:tcW w:w="988" w:type="dxa"/>
            <w:vAlign w:val="center"/>
          </w:tcPr>
          <w:p w14:paraId="0ECAAB80" w14:textId="77777777"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N:28</w:t>
            </w:r>
            <w:r w:rsidR="007805B1">
              <w:rPr>
                <w:bCs/>
              </w:rPr>
              <w:t>2</w:t>
            </w:r>
          </w:p>
        </w:tc>
        <w:tc>
          <w:tcPr>
            <w:tcW w:w="845" w:type="dxa"/>
            <w:vAlign w:val="center"/>
          </w:tcPr>
          <w:p w14:paraId="1021FAE9" w14:textId="40AB2E1D"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740E0D">
              <w:rPr>
                <w:bCs/>
              </w:rPr>
              <w:t>2</w:t>
            </w:r>
            <w:r w:rsidR="002F12E5">
              <w:rPr>
                <w:bCs/>
              </w:rPr>
              <w:t>58</w:t>
            </w:r>
          </w:p>
        </w:tc>
        <w:tc>
          <w:tcPr>
            <w:tcW w:w="988" w:type="dxa"/>
            <w:vAlign w:val="center"/>
          </w:tcPr>
          <w:p w14:paraId="02A372F9" w14:textId="52EB4FEE"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</w:t>
            </w:r>
            <w:r w:rsidR="00740E0D">
              <w:rPr>
                <w:bCs/>
              </w:rPr>
              <w:t xml:space="preserve"> </w:t>
            </w:r>
            <w:r w:rsidR="007805B1">
              <w:rPr>
                <w:bCs/>
              </w:rPr>
              <w:t>26</w:t>
            </w:r>
            <w:r w:rsidR="002F12E5">
              <w:rPr>
                <w:bCs/>
              </w:rPr>
              <w:t>0</w:t>
            </w:r>
          </w:p>
        </w:tc>
        <w:tc>
          <w:tcPr>
            <w:tcW w:w="845" w:type="dxa"/>
            <w:vAlign w:val="center"/>
          </w:tcPr>
          <w:p w14:paraId="537E6205" w14:textId="65FC5E94"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 xml:space="preserve">S: </w:t>
            </w:r>
            <w:r w:rsidR="00245E95">
              <w:rPr>
                <w:bCs/>
              </w:rPr>
              <w:t>2</w:t>
            </w:r>
            <w:r w:rsidR="002F12E5">
              <w:rPr>
                <w:bCs/>
              </w:rPr>
              <w:t>78</w:t>
            </w:r>
          </w:p>
        </w:tc>
        <w:tc>
          <w:tcPr>
            <w:tcW w:w="988" w:type="dxa"/>
            <w:vAlign w:val="center"/>
          </w:tcPr>
          <w:p w14:paraId="32833010" w14:textId="28664098" w:rsidR="00E06A2A" w:rsidRPr="004B2844" w:rsidRDefault="00E06A2A" w:rsidP="00E06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B2844">
              <w:rPr>
                <w:bCs/>
              </w:rPr>
              <w:t>N:</w:t>
            </w:r>
            <w:r w:rsidR="00740E0D">
              <w:rPr>
                <w:bCs/>
              </w:rPr>
              <w:t xml:space="preserve"> </w:t>
            </w:r>
            <w:r w:rsidR="00FA61BB">
              <w:rPr>
                <w:bCs/>
              </w:rPr>
              <w:t>274</w:t>
            </w:r>
          </w:p>
        </w:tc>
      </w:tr>
    </w:tbl>
    <w:p w14:paraId="0491C154" w14:textId="77777777" w:rsidR="004B2844" w:rsidRPr="00E06A2A" w:rsidRDefault="0085238B" w:rsidP="00CF6DE3">
      <w:r>
        <w:t>S</w:t>
      </w:r>
      <w:r w:rsidR="004B2844" w:rsidRPr="00333B6C">
        <w:t>: State average N: National average</w:t>
      </w:r>
    </w:p>
    <w:p w14:paraId="66B27095" w14:textId="77777777" w:rsidR="00E06A2A" w:rsidRDefault="00E06A2A" w:rsidP="00E06A2A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  <w:sectPr w:rsidR="00E06A2A" w:rsidSect="009F1356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6695DF64" w14:textId="77777777" w:rsidR="00333B6C" w:rsidRPr="00AF34F2" w:rsidRDefault="00333B6C" w:rsidP="00AF34F2">
      <w:pPr>
        <w:spacing w:after="120" w:line="276" w:lineRule="auto"/>
        <w:rPr>
          <w:rFonts w:ascii="Garamond" w:eastAsia="Calibri" w:hAnsi="Garamond" w:cs="Segoe UI"/>
          <w:b/>
          <w:caps/>
          <w:color w:val="C00000"/>
          <w:sz w:val="28"/>
          <w:szCs w:val="28"/>
          <w:lang w:val="en-GB"/>
        </w:rPr>
      </w:pPr>
      <w:r w:rsidRPr="00AF34F2">
        <w:rPr>
          <w:rFonts w:ascii="Garamond" w:eastAsia="Calibri" w:hAnsi="Garamond" w:cs="Segoe UI"/>
          <w:b/>
          <w:caps/>
          <w:color w:val="C00000"/>
          <w:sz w:val="28"/>
          <w:szCs w:val="28"/>
          <w:lang w:val="en-GB"/>
        </w:rPr>
        <w:lastRenderedPageBreak/>
        <w:t>act/workkey results for high school juniors</w:t>
      </w:r>
    </w:p>
    <w:p w14:paraId="1EA7E250" w14:textId="77777777" w:rsidR="00333B6C" w:rsidRDefault="00333B6C" w:rsidP="00E06A2A">
      <w:r w:rsidRPr="00333B6C">
        <w:t xml:space="preserve">(Required by </w:t>
      </w:r>
      <w:hyperlink r:id="rId17" w:history="1">
        <w:r w:rsidRPr="00AC73EC">
          <w:rPr>
            <w:rStyle w:val="Hyperlink"/>
          </w:rPr>
          <w:t>NDCC 15.1-21-19</w:t>
        </w:r>
      </w:hyperlink>
      <w:r w:rsidRPr="00333B6C">
        <w:t>)</w:t>
      </w:r>
      <w:r w:rsidRPr="004B2844">
        <w:t xml:space="preserve"> </w:t>
      </w:r>
    </w:p>
    <w:p w14:paraId="29A1C884" w14:textId="77777777" w:rsidR="00E06A2A" w:rsidRPr="004B2844" w:rsidRDefault="00E06A2A" w:rsidP="00E06A2A"/>
    <w:tbl>
      <w:tblPr>
        <w:tblStyle w:val="GridTable6Colorful"/>
        <w:tblW w:w="8545" w:type="dxa"/>
        <w:tblLook w:val="04A0" w:firstRow="1" w:lastRow="0" w:firstColumn="1" w:lastColumn="0" w:noHBand="0" w:noVBand="1"/>
      </w:tblPr>
      <w:tblGrid>
        <w:gridCol w:w="1220"/>
        <w:gridCol w:w="1220"/>
        <w:gridCol w:w="1221"/>
        <w:gridCol w:w="1221"/>
        <w:gridCol w:w="1221"/>
        <w:gridCol w:w="1221"/>
        <w:gridCol w:w="1221"/>
      </w:tblGrid>
      <w:tr w:rsidR="0085238B" w:rsidRPr="003A7346" w14:paraId="49E4C04A" w14:textId="77777777" w:rsidTr="00852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3E96454C" w14:textId="77777777" w:rsidR="0085238B" w:rsidRPr="002A70C0" w:rsidRDefault="0085238B" w:rsidP="0085238B">
            <w:pPr>
              <w:rPr>
                <w:b w:val="0"/>
                <w:bCs w:val="0"/>
                <w:szCs w:val="21"/>
              </w:rPr>
            </w:pPr>
            <w:r w:rsidRPr="002A70C0">
              <w:rPr>
                <w:b w:val="0"/>
                <w:bCs w:val="0"/>
                <w:szCs w:val="21"/>
              </w:rPr>
              <w:t>Test Type</w:t>
            </w:r>
          </w:p>
        </w:tc>
        <w:tc>
          <w:tcPr>
            <w:tcW w:w="2441" w:type="dxa"/>
            <w:gridSpan w:val="2"/>
            <w:vAlign w:val="center"/>
          </w:tcPr>
          <w:p w14:paraId="25ED4A2E" w14:textId="32781BC6" w:rsidR="0085238B" w:rsidRPr="002A70C0" w:rsidRDefault="00DD6633" w:rsidP="0085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b w:val="0"/>
                <w:bCs w:val="0"/>
                <w:szCs w:val="21"/>
              </w:rPr>
              <w:t>20</w:t>
            </w:r>
            <w:r w:rsidR="002F12E5">
              <w:rPr>
                <w:b w:val="0"/>
                <w:bCs w:val="0"/>
                <w:szCs w:val="21"/>
              </w:rPr>
              <w:t>20</w:t>
            </w:r>
            <w:r>
              <w:rPr>
                <w:b w:val="0"/>
                <w:bCs w:val="0"/>
                <w:szCs w:val="21"/>
              </w:rPr>
              <w:t>-</w:t>
            </w:r>
            <w:r w:rsidR="002F12E5">
              <w:rPr>
                <w:b w:val="0"/>
                <w:bCs w:val="0"/>
                <w:szCs w:val="21"/>
              </w:rPr>
              <w:t>21</w:t>
            </w:r>
          </w:p>
        </w:tc>
        <w:tc>
          <w:tcPr>
            <w:tcW w:w="2442" w:type="dxa"/>
            <w:gridSpan w:val="2"/>
            <w:vAlign w:val="center"/>
          </w:tcPr>
          <w:p w14:paraId="1B438AD3" w14:textId="3A12A130" w:rsidR="0085238B" w:rsidRPr="002A70C0" w:rsidRDefault="00DD6633" w:rsidP="0085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20</w:t>
            </w:r>
            <w:r w:rsidR="002F12E5">
              <w:rPr>
                <w:b w:val="0"/>
                <w:bCs w:val="0"/>
                <w:szCs w:val="21"/>
              </w:rPr>
              <w:t>21</w:t>
            </w:r>
            <w:r>
              <w:rPr>
                <w:b w:val="0"/>
                <w:bCs w:val="0"/>
                <w:szCs w:val="21"/>
              </w:rPr>
              <w:t>-2</w:t>
            </w:r>
            <w:r w:rsidR="002F12E5">
              <w:rPr>
                <w:b w:val="0"/>
                <w:bCs w:val="0"/>
                <w:szCs w:val="21"/>
              </w:rPr>
              <w:t>2</w:t>
            </w:r>
          </w:p>
        </w:tc>
        <w:tc>
          <w:tcPr>
            <w:tcW w:w="2442" w:type="dxa"/>
            <w:gridSpan w:val="2"/>
            <w:vAlign w:val="center"/>
          </w:tcPr>
          <w:p w14:paraId="09317867" w14:textId="6317621E" w:rsidR="0085238B" w:rsidRPr="002A70C0" w:rsidRDefault="00DD6633" w:rsidP="0085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1"/>
              </w:rPr>
            </w:pPr>
            <w:r>
              <w:rPr>
                <w:b w:val="0"/>
                <w:bCs w:val="0"/>
                <w:szCs w:val="21"/>
              </w:rPr>
              <w:t>202</w:t>
            </w:r>
            <w:r w:rsidR="002F12E5">
              <w:rPr>
                <w:b w:val="0"/>
                <w:bCs w:val="0"/>
                <w:szCs w:val="21"/>
              </w:rPr>
              <w:t>2-23</w:t>
            </w:r>
          </w:p>
        </w:tc>
      </w:tr>
      <w:tr w:rsidR="0085238B" w:rsidRPr="003A7346" w14:paraId="735327E2" w14:textId="77777777" w:rsidTr="00852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67B1AB8D" w14:textId="77777777" w:rsidR="0085238B" w:rsidRPr="002A70C0" w:rsidRDefault="0085238B" w:rsidP="0085238B">
            <w:pPr>
              <w:rPr>
                <w:b w:val="0"/>
                <w:bCs w:val="0"/>
                <w:szCs w:val="21"/>
              </w:rPr>
            </w:pPr>
            <w:r w:rsidRPr="002A70C0">
              <w:rPr>
                <w:b w:val="0"/>
                <w:bCs w:val="0"/>
                <w:szCs w:val="21"/>
              </w:rPr>
              <w:t>ACT</w:t>
            </w:r>
          </w:p>
        </w:tc>
        <w:tc>
          <w:tcPr>
            <w:tcW w:w="1220" w:type="dxa"/>
            <w:vAlign w:val="center"/>
          </w:tcPr>
          <w:p w14:paraId="260F23CE" w14:textId="77777777"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>D:</w:t>
            </w:r>
          </w:p>
        </w:tc>
        <w:tc>
          <w:tcPr>
            <w:tcW w:w="1221" w:type="dxa"/>
            <w:vAlign w:val="center"/>
          </w:tcPr>
          <w:p w14:paraId="2DDD58AC" w14:textId="591FD882"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 xml:space="preserve">N: </w:t>
            </w:r>
            <w:r w:rsidR="002F12E5">
              <w:rPr>
                <w:bCs/>
                <w:szCs w:val="21"/>
              </w:rPr>
              <w:t>20.3</w:t>
            </w:r>
          </w:p>
        </w:tc>
        <w:tc>
          <w:tcPr>
            <w:tcW w:w="1221" w:type="dxa"/>
            <w:vAlign w:val="center"/>
          </w:tcPr>
          <w:p w14:paraId="1F9F993A" w14:textId="77777777"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>D:</w:t>
            </w:r>
          </w:p>
        </w:tc>
        <w:tc>
          <w:tcPr>
            <w:tcW w:w="1221" w:type="dxa"/>
            <w:vAlign w:val="center"/>
          </w:tcPr>
          <w:p w14:paraId="48C5F846" w14:textId="69127DC2"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 xml:space="preserve">N: </w:t>
            </w:r>
            <w:r w:rsidR="00DD6633">
              <w:rPr>
                <w:bCs/>
                <w:szCs w:val="21"/>
              </w:rPr>
              <w:t>19.</w:t>
            </w:r>
            <w:r w:rsidR="002F12E5">
              <w:rPr>
                <w:bCs/>
                <w:szCs w:val="21"/>
              </w:rPr>
              <w:t>8</w:t>
            </w:r>
          </w:p>
        </w:tc>
        <w:tc>
          <w:tcPr>
            <w:tcW w:w="1221" w:type="dxa"/>
            <w:vAlign w:val="center"/>
          </w:tcPr>
          <w:p w14:paraId="6DD263BA" w14:textId="77777777"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>District</w:t>
            </w:r>
          </w:p>
        </w:tc>
        <w:tc>
          <w:tcPr>
            <w:tcW w:w="1221" w:type="dxa"/>
            <w:vAlign w:val="center"/>
          </w:tcPr>
          <w:p w14:paraId="3B48CFA8" w14:textId="1C034C45" w:rsidR="0085238B" w:rsidRPr="002A70C0" w:rsidRDefault="0085238B" w:rsidP="00852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 w:rsidRPr="002A70C0">
              <w:rPr>
                <w:bCs/>
                <w:szCs w:val="21"/>
              </w:rPr>
              <w:t xml:space="preserve">N: </w:t>
            </w:r>
            <w:r w:rsidR="00DD6633">
              <w:rPr>
                <w:bCs/>
                <w:szCs w:val="21"/>
              </w:rPr>
              <w:t>19.</w:t>
            </w:r>
            <w:r w:rsidR="002F12E5">
              <w:rPr>
                <w:bCs/>
                <w:szCs w:val="21"/>
              </w:rPr>
              <w:t>5</w:t>
            </w:r>
          </w:p>
        </w:tc>
      </w:tr>
    </w:tbl>
    <w:p w14:paraId="582E10B8" w14:textId="77777777" w:rsidR="0085238B" w:rsidRPr="00E06A2A" w:rsidRDefault="0085238B" w:rsidP="0085238B">
      <w:r>
        <w:t>D</w:t>
      </w:r>
      <w:r w:rsidRPr="00333B6C">
        <w:t xml:space="preserve">: </w:t>
      </w:r>
      <w:r>
        <w:t>District</w:t>
      </w:r>
      <w:r w:rsidRPr="00333B6C">
        <w:t xml:space="preserve"> average N: National average</w:t>
      </w:r>
    </w:p>
    <w:p w14:paraId="7A445A5A" w14:textId="77777777" w:rsidR="00BB16BD" w:rsidRDefault="00BB16BD" w:rsidP="00CF6DE3">
      <w:pPr>
        <w:rPr>
          <w:rFonts w:asciiTheme="majorHAnsi" w:hAnsiTheme="majorHAnsi"/>
        </w:rPr>
      </w:pPr>
    </w:p>
    <w:tbl>
      <w:tblPr>
        <w:tblStyle w:val="GridTable6Colorful"/>
        <w:tblW w:w="9085" w:type="dxa"/>
        <w:tblLook w:val="04A0" w:firstRow="1" w:lastRow="0" w:firstColumn="1" w:lastColumn="0" w:noHBand="0" w:noVBand="1"/>
      </w:tblPr>
      <w:tblGrid>
        <w:gridCol w:w="1165"/>
        <w:gridCol w:w="1350"/>
        <w:gridCol w:w="1350"/>
        <w:gridCol w:w="1170"/>
        <w:gridCol w:w="1260"/>
        <w:gridCol w:w="1350"/>
        <w:gridCol w:w="1440"/>
      </w:tblGrid>
      <w:tr w:rsidR="00BB16BD" w:rsidRPr="003A7346" w14:paraId="5DD8861D" w14:textId="77777777" w:rsidTr="00B66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Align w:val="center"/>
          </w:tcPr>
          <w:p w14:paraId="2B4B2409" w14:textId="77777777" w:rsidR="00BB16BD" w:rsidRPr="00BB16BD" w:rsidRDefault="00952B44" w:rsidP="00C33E1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Type</w:t>
            </w:r>
          </w:p>
        </w:tc>
        <w:tc>
          <w:tcPr>
            <w:tcW w:w="2700" w:type="dxa"/>
            <w:gridSpan w:val="2"/>
            <w:vAlign w:val="center"/>
          </w:tcPr>
          <w:p w14:paraId="7CB23220" w14:textId="3C243432" w:rsidR="00BB16BD" w:rsidRPr="00BB16BD" w:rsidRDefault="00BB16BD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B16BD">
              <w:rPr>
                <w:b w:val="0"/>
                <w:bCs w:val="0"/>
              </w:rPr>
              <w:t xml:space="preserve">% Meeting Profile Criteria in </w:t>
            </w:r>
            <w:r w:rsidR="00C76E54">
              <w:rPr>
                <w:b w:val="0"/>
                <w:bCs w:val="0"/>
              </w:rPr>
              <w:t>2020-21</w:t>
            </w:r>
          </w:p>
        </w:tc>
        <w:tc>
          <w:tcPr>
            <w:tcW w:w="2430" w:type="dxa"/>
            <w:gridSpan w:val="2"/>
            <w:vAlign w:val="center"/>
          </w:tcPr>
          <w:p w14:paraId="5B39F30E" w14:textId="2A1224CC" w:rsidR="00BB16BD" w:rsidRPr="00BB16BD" w:rsidRDefault="00BB16BD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B16BD">
              <w:rPr>
                <w:b w:val="0"/>
                <w:bCs w:val="0"/>
              </w:rPr>
              <w:t xml:space="preserve">% Meeting Profile Criteria in </w:t>
            </w:r>
            <w:r w:rsidR="00C76E54">
              <w:rPr>
                <w:b w:val="0"/>
                <w:bCs w:val="0"/>
              </w:rPr>
              <w:t>2021-22</w:t>
            </w:r>
          </w:p>
        </w:tc>
        <w:tc>
          <w:tcPr>
            <w:tcW w:w="2790" w:type="dxa"/>
            <w:gridSpan w:val="2"/>
            <w:vAlign w:val="center"/>
          </w:tcPr>
          <w:p w14:paraId="592E3C9F" w14:textId="2AAB8120" w:rsidR="00BB16BD" w:rsidRPr="00BB16BD" w:rsidRDefault="00BB16BD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B16BD">
              <w:rPr>
                <w:b w:val="0"/>
                <w:bCs w:val="0"/>
              </w:rPr>
              <w:t xml:space="preserve">% Meeting Profile Criteria in </w:t>
            </w:r>
            <w:r w:rsidR="00C76E54">
              <w:rPr>
                <w:b w:val="0"/>
                <w:bCs w:val="0"/>
              </w:rPr>
              <w:t>2022-23</w:t>
            </w:r>
          </w:p>
        </w:tc>
      </w:tr>
      <w:tr w:rsidR="00BB16BD" w:rsidRPr="003A7346" w14:paraId="5F7144E9" w14:textId="77777777" w:rsidTr="00B66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Align w:val="center"/>
          </w:tcPr>
          <w:p w14:paraId="569DE505" w14:textId="77777777" w:rsidR="00BB16BD" w:rsidRPr="00BB16BD" w:rsidRDefault="00BB16BD" w:rsidP="00C33E1B">
            <w:pPr>
              <w:rPr>
                <w:b w:val="0"/>
                <w:bCs w:val="0"/>
              </w:rPr>
            </w:pPr>
            <w:r w:rsidRPr="00BB16BD">
              <w:rPr>
                <w:b w:val="0"/>
                <w:bCs w:val="0"/>
              </w:rPr>
              <w:t>WorkKey</w:t>
            </w:r>
          </w:p>
        </w:tc>
        <w:tc>
          <w:tcPr>
            <w:tcW w:w="1350" w:type="dxa"/>
            <w:vAlign w:val="center"/>
          </w:tcPr>
          <w:p w14:paraId="0267CC88" w14:textId="77777777"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Applied Math:</w:t>
            </w:r>
          </w:p>
        </w:tc>
        <w:tc>
          <w:tcPr>
            <w:tcW w:w="1350" w:type="dxa"/>
            <w:vAlign w:val="center"/>
          </w:tcPr>
          <w:p w14:paraId="631E3D78" w14:textId="77777777"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Reading:</w:t>
            </w:r>
          </w:p>
        </w:tc>
        <w:tc>
          <w:tcPr>
            <w:tcW w:w="1170" w:type="dxa"/>
            <w:vAlign w:val="center"/>
          </w:tcPr>
          <w:p w14:paraId="1A290A0D" w14:textId="77777777"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Applied Math:</w:t>
            </w:r>
          </w:p>
        </w:tc>
        <w:tc>
          <w:tcPr>
            <w:tcW w:w="1260" w:type="dxa"/>
            <w:vAlign w:val="center"/>
          </w:tcPr>
          <w:p w14:paraId="33735CF4" w14:textId="77777777"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Reading:</w:t>
            </w:r>
          </w:p>
        </w:tc>
        <w:tc>
          <w:tcPr>
            <w:tcW w:w="1350" w:type="dxa"/>
            <w:vAlign w:val="center"/>
          </w:tcPr>
          <w:p w14:paraId="6BC1DA60" w14:textId="77777777"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Applied Math:</w:t>
            </w:r>
          </w:p>
        </w:tc>
        <w:tc>
          <w:tcPr>
            <w:tcW w:w="1440" w:type="dxa"/>
            <w:vAlign w:val="center"/>
          </w:tcPr>
          <w:p w14:paraId="06E377A2" w14:textId="77777777" w:rsidR="00BB16BD" w:rsidRPr="00BB16BD" w:rsidRDefault="00BB16BD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16BD">
              <w:rPr>
                <w:bCs/>
              </w:rPr>
              <w:t>Reading:</w:t>
            </w:r>
          </w:p>
        </w:tc>
      </w:tr>
    </w:tbl>
    <w:p w14:paraId="176D8E4A" w14:textId="77777777" w:rsidR="00BB16BD" w:rsidRDefault="00BB16BD" w:rsidP="00CF6DE3">
      <w:pPr>
        <w:rPr>
          <w:rFonts w:asciiTheme="majorHAnsi" w:hAnsiTheme="majorHAnsi"/>
        </w:rPr>
      </w:pPr>
    </w:p>
    <w:p w14:paraId="60F87915" w14:textId="77777777" w:rsidR="00BB16BD" w:rsidRDefault="00BB16BD" w:rsidP="00CF6DE3">
      <w:pPr>
        <w:rPr>
          <w:rFonts w:asciiTheme="majorHAnsi" w:hAnsiTheme="majorHAnsi"/>
        </w:rPr>
      </w:pPr>
    </w:p>
    <w:p w14:paraId="374A106B" w14:textId="77777777" w:rsidR="00BB16BD" w:rsidRDefault="00BB16BD" w:rsidP="00CF6DE3">
      <w:pPr>
        <w:rPr>
          <w:rFonts w:asciiTheme="majorHAnsi" w:hAnsiTheme="majorHAnsi"/>
        </w:rPr>
        <w:sectPr w:rsidR="00BB16BD" w:rsidSect="009F1356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2F64A107" w14:textId="77777777" w:rsidR="00BB16BD" w:rsidRPr="00333B6C" w:rsidRDefault="00740EA9" w:rsidP="00952B44">
      <w:pPr>
        <w:pStyle w:val="Heading1"/>
        <w:spacing w:before="0" w:after="120"/>
        <w:rPr>
          <w:color w:val="C00000"/>
        </w:rPr>
      </w:pPr>
      <w:r>
        <w:rPr>
          <w:color w:val="C00000"/>
        </w:rPr>
        <w:lastRenderedPageBreak/>
        <w:t>approval, accreditation, and curricular offerings</w:t>
      </w:r>
    </w:p>
    <w:p w14:paraId="4282604F" w14:textId="77777777" w:rsidR="00BD59EA" w:rsidRPr="00AA61AB" w:rsidRDefault="00204441" w:rsidP="00952B44">
      <w:pPr>
        <w:pStyle w:val="Heading2"/>
        <w:ind w:right="0"/>
        <w:rPr>
          <w:color w:val="C00000"/>
        </w:rPr>
      </w:pPr>
      <w:r>
        <w:rPr>
          <w:color w:val="C00000"/>
        </w:rPr>
        <w:t>APPROVAL AND ACCREDITATION</w:t>
      </w:r>
    </w:p>
    <w:p w14:paraId="1EB59D94" w14:textId="77777777" w:rsidR="00204441" w:rsidRDefault="00204441" w:rsidP="00204441">
      <w:pPr>
        <w:pStyle w:val="ListParagraph"/>
        <w:numPr>
          <w:ilvl w:val="0"/>
          <w:numId w:val="16"/>
        </w:numPr>
        <w:ind w:left="270" w:hanging="270"/>
      </w:pPr>
      <w:r w:rsidRPr="00204441">
        <w:t>The school district is approved through the North Dakota Department of Public Instruction (</w:t>
      </w:r>
      <w:hyperlink r:id="rId18" w:history="1">
        <w:r w:rsidRPr="00AC73EC">
          <w:rPr>
            <w:rStyle w:val="Hyperlink"/>
          </w:rPr>
          <w:t>NDCC 15.1-06-06</w:t>
        </w:r>
      </w:hyperlink>
      <w:r w:rsidRPr="00204441">
        <w:t>)</w:t>
      </w:r>
    </w:p>
    <w:p w14:paraId="386AF94E" w14:textId="77777777" w:rsidR="00952B44" w:rsidRPr="00204441" w:rsidRDefault="00952B44" w:rsidP="00952B44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14:paraId="7AEAE433" w14:textId="5D7D18F0" w:rsidR="00BB16BD" w:rsidRDefault="00204441" w:rsidP="00204441">
      <w:pPr>
        <w:pStyle w:val="ListParagraph"/>
        <w:numPr>
          <w:ilvl w:val="0"/>
          <w:numId w:val="16"/>
        </w:numPr>
        <w:ind w:left="270" w:hanging="270"/>
      </w:pPr>
      <w:r w:rsidRPr="00204441">
        <w:t xml:space="preserve">The school district is accredited through </w:t>
      </w:r>
      <w:r w:rsidR="008338A5">
        <w:t>Cognia</w:t>
      </w:r>
      <w:r w:rsidR="00952B44">
        <w:t>.</w:t>
      </w:r>
      <w:r w:rsidR="00B66E78">
        <w:t xml:space="preserve"> </w:t>
      </w:r>
      <w:r w:rsidR="00BD59EA" w:rsidRPr="00204441">
        <w:rPr>
          <w:rFonts w:eastAsia="Times New Roman"/>
        </w:rPr>
        <w:t>State law requires each school board to invite the public to participate in a planning process</w:t>
      </w:r>
      <w:r w:rsidR="008C3595">
        <w:rPr>
          <w:rFonts w:eastAsia="Times New Roman"/>
        </w:rPr>
        <w:t>.</w:t>
      </w:r>
      <w:r w:rsidR="00BD59EA" w:rsidRPr="00204441">
        <w:rPr>
          <w:rFonts w:eastAsia="Times New Roman"/>
        </w:rPr>
        <w:t xml:space="preserve"> </w:t>
      </w:r>
      <w:r w:rsidR="00BB16BD" w:rsidRPr="00204441">
        <w:t>Law requires</w:t>
      </w:r>
      <w:r w:rsidR="00BB16BD" w:rsidRPr="00F316B4">
        <w:t xml:space="preserve"> students to take three types of assessments. Results from the past three years of these exams should be reported below</w:t>
      </w:r>
      <w:r w:rsidR="00BB16BD">
        <w:t>.</w:t>
      </w:r>
    </w:p>
    <w:p w14:paraId="5A2DDEF3" w14:textId="77777777" w:rsidR="009C03D8" w:rsidRDefault="009C03D8" w:rsidP="00952B44">
      <w:pPr>
        <w:rPr>
          <w:rFonts w:ascii="Garamond" w:eastAsia="Calibri" w:hAnsi="Garamond" w:cs="Segoe UI"/>
          <w:b/>
          <w:caps/>
          <w:color w:val="C00000"/>
          <w:sz w:val="28"/>
          <w:szCs w:val="28"/>
        </w:rPr>
      </w:pPr>
      <w:r w:rsidRPr="009C03D8">
        <w:rPr>
          <w:rFonts w:ascii="Garamond" w:eastAsia="Calibri" w:hAnsi="Garamond" w:cs="Segoe UI"/>
          <w:b/>
          <w:caps/>
          <w:color w:val="C00000"/>
          <w:sz w:val="28"/>
          <w:szCs w:val="28"/>
        </w:rPr>
        <w:t xml:space="preserve">AP and Dual Credit Courses </w:t>
      </w:r>
    </w:p>
    <w:p w14:paraId="074937B9" w14:textId="32DCC2E7" w:rsidR="00333B6C" w:rsidRDefault="00204441" w:rsidP="00952B44">
      <w:r>
        <w:t xml:space="preserve">List </w:t>
      </w:r>
      <w:r w:rsidR="008D0BA5">
        <w:t>all</w:t>
      </w:r>
      <w:r>
        <w:t xml:space="preserve"> AP and dual credit courses offered</w:t>
      </w:r>
      <w:r w:rsidR="008D0BA5">
        <w:t>.</w:t>
      </w:r>
    </w:p>
    <w:p w14:paraId="1EEB563A" w14:textId="77777777" w:rsidR="008D0BA5" w:rsidRPr="00333B6C" w:rsidRDefault="008D0BA5" w:rsidP="008D0BA5"/>
    <w:tbl>
      <w:tblPr>
        <w:tblStyle w:val="GridTable6Colorful"/>
        <w:tblW w:w="8540" w:type="dxa"/>
        <w:tblInd w:w="5" w:type="dxa"/>
        <w:tblLook w:val="04A0" w:firstRow="1" w:lastRow="0" w:firstColumn="1" w:lastColumn="0" w:noHBand="0" w:noVBand="1"/>
      </w:tblPr>
      <w:tblGrid>
        <w:gridCol w:w="1700"/>
        <w:gridCol w:w="1710"/>
        <w:gridCol w:w="1710"/>
        <w:gridCol w:w="1710"/>
        <w:gridCol w:w="1710"/>
      </w:tblGrid>
      <w:tr w:rsidR="008338A5" w:rsidRPr="003A7346" w14:paraId="41168B5A" w14:textId="77777777" w:rsidTr="00952B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4557B461" w14:textId="77777777" w:rsidR="008338A5" w:rsidRPr="008D0BA5" w:rsidRDefault="008338A5" w:rsidP="008338A5">
            <w:pPr>
              <w:jc w:val="center"/>
              <w:rPr>
                <w:b w:val="0"/>
              </w:rPr>
            </w:pPr>
            <w:r w:rsidRPr="008D0BA5">
              <w:rPr>
                <w:b w:val="0"/>
              </w:rPr>
              <w:t>Name of Course</w:t>
            </w:r>
          </w:p>
        </w:tc>
        <w:tc>
          <w:tcPr>
            <w:tcW w:w="1710" w:type="dxa"/>
            <w:vAlign w:val="center"/>
          </w:tcPr>
          <w:p w14:paraId="50AFC7C0" w14:textId="785CBA28"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0BA5">
              <w:rPr>
                <w:b w:val="0"/>
              </w:rPr>
              <w:t>Enrollment</w:t>
            </w:r>
            <w:r>
              <w:rPr>
                <w:b w:val="0"/>
              </w:rPr>
              <w:t xml:space="preserve"> </w:t>
            </w:r>
            <w:r w:rsidR="00C76E54">
              <w:rPr>
                <w:b w:val="0"/>
              </w:rPr>
              <w:t>2023-24</w:t>
            </w:r>
          </w:p>
        </w:tc>
        <w:tc>
          <w:tcPr>
            <w:tcW w:w="1710" w:type="dxa"/>
            <w:vAlign w:val="center"/>
          </w:tcPr>
          <w:p w14:paraId="028EFAC7" w14:textId="4098B04C" w:rsidR="008338A5" w:rsidRPr="00084E81" w:rsidRDefault="00C76E54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2024-25</w:t>
            </w:r>
            <w:r w:rsidR="008338A5">
              <w:rPr>
                <w:b w:val="0"/>
                <w:bCs w:val="0"/>
              </w:rPr>
              <w:t xml:space="preserve"> </w:t>
            </w:r>
            <w:r w:rsidR="008338A5" w:rsidRPr="00084E81">
              <w:rPr>
                <w:b w:val="0"/>
                <w:bCs w:val="0"/>
              </w:rPr>
              <w:t>Projected Enrollment</w:t>
            </w:r>
          </w:p>
        </w:tc>
        <w:tc>
          <w:tcPr>
            <w:tcW w:w="1710" w:type="dxa"/>
            <w:vAlign w:val="center"/>
          </w:tcPr>
          <w:p w14:paraId="42375898" w14:textId="3CB018C5" w:rsidR="008338A5" w:rsidRPr="00084E81" w:rsidRDefault="00C76E54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2025-26</w:t>
            </w:r>
            <w:r w:rsidR="008338A5" w:rsidRPr="00084E81">
              <w:rPr>
                <w:b w:val="0"/>
                <w:bCs w:val="0"/>
              </w:rPr>
              <w:t xml:space="preserve"> Projected Enrollment</w:t>
            </w:r>
          </w:p>
        </w:tc>
        <w:tc>
          <w:tcPr>
            <w:tcW w:w="1710" w:type="dxa"/>
            <w:vAlign w:val="center"/>
          </w:tcPr>
          <w:p w14:paraId="604E90D1" w14:textId="4AB30A25" w:rsidR="008338A5" w:rsidRPr="00084E81" w:rsidRDefault="00C76E54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2026-27</w:t>
            </w:r>
            <w:r w:rsidR="008338A5" w:rsidRPr="00084E81">
              <w:rPr>
                <w:b w:val="0"/>
                <w:bCs w:val="0"/>
              </w:rPr>
              <w:t xml:space="preserve"> Projected Enrollment</w:t>
            </w:r>
          </w:p>
        </w:tc>
      </w:tr>
      <w:tr w:rsidR="004B23A5" w:rsidRPr="003A7346" w14:paraId="49447EAA" w14:textId="77777777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18ECC4FA" w14:textId="77777777"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14:paraId="4E4D7706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0CDBF09B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6CAA3276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585ED5FF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04441" w:rsidRPr="003A7346" w14:paraId="3A5B5858" w14:textId="77777777" w:rsidTr="00952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63BC103B" w14:textId="77777777"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14:paraId="40C7846B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412FE6AC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65B11A3E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56489A7C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4B23A5" w:rsidRPr="003A7346" w14:paraId="08295CCF" w14:textId="77777777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5D5904E1" w14:textId="77777777"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14:paraId="3B1D0E92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64C4C0EB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6B29D4F4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3EDB8FD3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04441" w:rsidRPr="003A7346" w14:paraId="23C7C947" w14:textId="77777777" w:rsidTr="00952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35DA2BCB" w14:textId="77777777"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14:paraId="0DCEE63D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55635D51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5FFFDE3D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75FDC6FD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4B23A5" w:rsidRPr="003A7346" w14:paraId="719FC170" w14:textId="77777777" w:rsidTr="00952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42817BE3" w14:textId="77777777"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14:paraId="7C7A9E29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07127DEA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6B752696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08564B9F" w14:textId="77777777" w:rsidR="00204441" w:rsidRPr="008D0BA5" w:rsidRDefault="00204441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204441" w:rsidRPr="003A7346" w14:paraId="7741990D" w14:textId="77777777" w:rsidTr="00952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18CCEC1D" w14:textId="77777777" w:rsidR="00204441" w:rsidRPr="008D0BA5" w:rsidRDefault="00204441" w:rsidP="00C33E1B">
            <w:pPr>
              <w:rPr>
                <w:bCs w:val="0"/>
              </w:rPr>
            </w:pPr>
          </w:p>
        </w:tc>
        <w:tc>
          <w:tcPr>
            <w:tcW w:w="1710" w:type="dxa"/>
            <w:vAlign w:val="center"/>
          </w:tcPr>
          <w:p w14:paraId="088AC2EB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4E64758E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7EFEADA9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10" w:type="dxa"/>
            <w:vAlign w:val="center"/>
          </w:tcPr>
          <w:p w14:paraId="0B592DE0" w14:textId="77777777" w:rsidR="00204441" w:rsidRPr="008D0BA5" w:rsidRDefault="00204441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</w:tbl>
    <w:p w14:paraId="2A998E25" w14:textId="77777777" w:rsidR="004B2844" w:rsidRDefault="004B2844" w:rsidP="00CF6DE3">
      <w:pPr>
        <w:rPr>
          <w:rFonts w:asciiTheme="majorHAnsi" w:hAnsiTheme="majorHAnsi"/>
        </w:rPr>
      </w:pPr>
    </w:p>
    <w:p w14:paraId="5FEEF62F" w14:textId="77777777" w:rsidR="008D0BA5" w:rsidRDefault="008D0BA5" w:rsidP="008D0BA5">
      <w:pPr>
        <w:pStyle w:val="Heading2"/>
        <w:spacing w:line="360" w:lineRule="auto"/>
        <w:ind w:right="0"/>
        <w:rPr>
          <w:color w:val="C00000"/>
        </w:rPr>
        <w:sectPr w:rsidR="008D0BA5" w:rsidSect="009F1356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6D67539F" w14:textId="77777777" w:rsidR="008D0BA5" w:rsidRPr="00333B6C" w:rsidRDefault="008D0BA5" w:rsidP="00952B44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lastRenderedPageBreak/>
        <w:t>additional high school units offered</w:t>
      </w:r>
    </w:p>
    <w:p w14:paraId="2FFFDFD7" w14:textId="77777777" w:rsidR="008D0BA5" w:rsidRDefault="008D0BA5" w:rsidP="00952B44">
      <w:r w:rsidRPr="008D0BA5">
        <w:t>List all high school courses offered beyond state minimum units (</w:t>
      </w:r>
      <w:hyperlink r:id="rId19" w:history="1">
        <w:r w:rsidRPr="00AC73EC">
          <w:rPr>
            <w:rStyle w:val="Hyperlink"/>
          </w:rPr>
          <w:t>NDCC 15.1-21-01</w:t>
        </w:r>
      </w:hyperlink>
      <w:r w:rsidRPr="008D0BA5">
        <w:t>).</w:t>
      </w:r>
    </w:p>
    <w:p w14:paraId="063B164C" w14:textId="77777777" w:rsidR="008D0BA5" w:rsidRDefault="008D0BA5" w:rsidP="008D0BA5"/>
    <w:tbl>
      <w:tblPr>
        <w:tblStyle w:val="GridTable6Colorful"/>
        <w:tblW w:w="8540" w:type="dxa"/>
        <w:tblInd w:w="5" w:type="dxa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636"/>
      </w:tblGrid>
      <w:tr w:rsidR="008338A5" w:rsidRPr="003A7346" w14:paraId="065BEA50" w14:textId="77777777" w:rsidTr="004B2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23D31743" w14:textId="77777777" w:rsidR="008338A5" w:rsidRPr="008D0BA5" w:rsidRDefault="008338A5" w:rsidP="008338A5">
            <w:pPr>
              <w:jc w:val="center"/>
              <w:rPr>
                <w:b w:val="0"/>
              </w:rPr>
            </w:pPr>
            <w:r w:rsidRPr="008D0BA5">
              <w:rPr>
                <w:b w:val="0"/>
              </w:rPr>
              <w:t>Name of Course</w:t>
            </w:r>
          </w:p>
        </w:tc>
        <w:tc>
          <w:tcPr>
            <w:tcW w:w="1726" w:type="dxa"/>
            <w:vAlign w:val="center"/>
          </w:tcPr>
          <w:p w14:paraId="74301AE9" w14:textId="2AE5814D" w:rsidR="008338A5" w:rsidRPr="00084E81" w:rsidRDefault="008338A5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D0BA5">
              <w:rPr>
                <w:b w:val="0"/>
              </w:rPr>
              <w:t>Enrollment</w:t>
            </w:r>
            <w:r>
              <w:rPr>
                <w:b w:val="0"/>
              </w:rPr>
              <w:t xml:space="preserve"> </w:t>
            </w:r>
            <w:r w:rsidR="00C76E54">
              <w:rPr>
                <w:b w:val="0"/>
              </w:rPr>
              <w:t>2023-24</w:t>
            </w:r>
          </w:p>
        </w:tc>
        <w:tc>
          <w:tcPr>
            <w:tcW w:w="1726" w:type="dxa"/>
            <w:vAlign w:val="center"/>
          </w:tcPr>
          <w:p w14:paraId="748557F9" w14:textId="13613DF7" w:rsidR="008338A5" w:rsidRPr="00084E81" w:rsidRDefault="00C76E54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2024-25</w:t>
            </w:r>
            <w:r w:rsidR="008338A5">
              <w:rPr>
                <w:b w:val="0"/>
                <w:bCs w:val="0"/>
              </w:rPr>
              <w:t xml:space="preserve"> </w:t>
            </w:r>
            <w:r w:rsidR="008338A5" w:rsidRPr="00084E81">
              <w:rPr>
                <w:b w:val="0"/>
                <w:bCs w:val="0"/>
              </w:rPr>
              <w:t>Projected Enrollments</w:t>
            </w:r>
          </w:p>
        </w:tc>
        <w:tc>
          <w:tcPr>
            <w:tcW w:w="1726" w:type="dxa"/>
            <w:vAlign w:val="center"/>
          </w:tcPr>
          <w:p w14:paraId="3A8CEB10" w14:textId="35693A4C" w:rsidR="008338A5" w:rsidRPr="00084E81" w:rsidRDefault="00C76E54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2025-26</w:t>
            </w:r>
            <w:r w:rsidR="008338A5" w:rsidRPr="00084E81">
              <w:rPr>
                <w:b w:val="0"/>
                <w:bCs w:val="0"/>
              </w:rPr>
              <w:t xml:space="preserve"> Projected Enrollments</w:t>
            </w:r>
          </w:p>
        </w:tc>
        <w:tc>
          <w:tcPr>
            <w:tcW w:w="1636" w:type="dxa"/>
            <w:vAlign w:val="center"/>
          </w:tcPr>
          <w:p w14:paraId="4B22852D" w14:textId="44DB3889" w:rsidR="008338A5" w:rsidRPr="00084E81" w:rsidRDefault="00C76E54" w:rsidP="00833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2026-27</w:t>
            </w:r>
            <w:r w:rsidR="008338A5" w:rsidRPr="00084E81">
              <w:rPr>
                <w:b w:val="0"/>
                <w:bCs w:val="0"/>
              </w:rPr>
              <w:t xml:space="preserve"> Projected Enrollments</w:t>
            </w:r>
          </w:p>
        </w:tc>
      </w:tr>
      <w:tr w:rsidR="004B23A5" w:rsidRPr="003A7346" w14:paraId="146B1054" w14:textId="77777777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0F38C62C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101747ED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682EFC94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6D9C9D6B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2C50020A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14:paraId="028FB894" w14:textId="77777777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6A5E200F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3800CC78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11B0FC73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4DD18DFC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7B40DDF3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14:paraId="5F03FAEA" w14:textId="77777777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5EA8BEA2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0AA647E4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2820A3B0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073450B6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7D090B50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14:paraId="1072AB04" w14:textId="77777777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36BDD0C7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2AFF401B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1D4B0F2C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6391C9C6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6AF69302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14:paraId="6538A81B" w14:textId="77777777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1A177286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10914FC1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31AD671F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6459D917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65EA3679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14:paraId="56C72AAB" w14:textId="77777777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49960014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1A8DEB2A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51837350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3AEBA1B9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7CA811FE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14:paraId="0244C278" w14:textId="77777777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31BCC374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31A3111C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57D41C16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7F466BAE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4B9DDD6F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14:paraId="51279209" w14:textId="77777777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22E53296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4DD278CA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1E70B520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64E15B00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346CE8B1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14:paraId="0DB2E69B" w14:textId="77777777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761A44E6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68D21F64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600B38A3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2988A1FA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79BAC8B6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14:paraId="072F9E59" w14:textId="77777777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23457EC9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3C1D9A85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56BDAE51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45D536A3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1F9DE38F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14:paraId="01A310DC" w14:textId="77777777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48DA750D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7FC960D1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6B941DBF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2C4610EA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1703A379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14:paraId="0EEB8718" w14:textId="77777777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67CA685D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5B12AA93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7626B931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469B8D4D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5888B097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14:paraId="65B38E2A" w14:textId="77777777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7CAA6F51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317D8132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36D21DED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35D2E0DE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76098155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D0BA5" w:rsidRPr="003A7346" w14:paraId="5E93CBBC" w14:textId="77777777" w:rsidTr="004B2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3461DDDD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298943C0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11F8D5C6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122DC92D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018B7853" w14:textId="77777777" w:rsidR="008D0BA5" w:rsidRPr="008D0BA5" w:rsidRDefault="008D0BA5" w:rsidP="00C33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B23A5" w:rsidRPr="003A7346" w14:paraId="0BE643A3" w14:textId="77777777" w:rsidTr="004B2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14:paraId="66FBE55B" w14:textId="77777777" w:rsidR="008D0BA5" w:rsidRPr="008D0BA5" w:rsidRDefault="008D0BA5" w:rsidP="00C33E1B">
            <w:pPr>
              <w:rPr>
                <w:b w:val="0"/>
              </w:rPr>
            </w:pPr>
          </w:p>
        </w:tc>
        <w:tc>
          <w:tcPr>
            <w:tcW w:w="1726" w:type="dxa"/>
            <w:vAlign w:val="center"/>
          </w:tcPr>
          <w:p w14:paraId="689AB53D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1227D58E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26" w:type="dxa"/>
            <w:vAlign w:val="center"/>
          </w:tcPr>
          <w:p w14:paraId="1D386DBF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36" w:type="dxa"/>
            <w:vAlign w:val="center"/>
          </w:tcPr>
          <w:p w14:paraId="18D704F7" w14:textId="77777777" w:rsidR="008D0BA5" w:rsidRPr="008D0BA5" w:rsidRDefault="008D0BA5" w:rsidP="00C33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1BBD77C5" w14:textId="77777777" w:rsidR="008D0BA5" w:rsidRPr="00333B6C" w:rsidRDefault="008D0BA5" w:rsidP="00C60851">
      <w:pPr>
        <w:pStyle w:val="Heading2"/>
        <w:ind w:right="0"/>
        <w:rPr>
          <w:color w:val="C00000"/>
        </w:rPr>
      </w:pPr>
      <w:r>
        <w:rPr>
          <w:color w:val="C00000"/>
        </w:rPr>
        <w:t>curriculum questions</w:t>
      </w:r>
    </w:p>
    <w:p w14:paraId="4EA872D8" w14:textId="1EE9B79D" w:rsidR="008D0BA5" w:rsidRDefault="008D0BA5" w:rsidP="00063B2B">
      <w:pPr>
        <w:pStyle w:val="ListParagraph"/>
        <w:numPr>
          <w:ilvl w:val="0"/>
          <w:numId w:val="18"/>
        </w:numPr>
        <w:spacing w:before="0" w:after="0"/>
        <w:ind w:left="274" w:hanging="274"/>
        <w:contextualSpacing w:val="0"/>
      </w:pPr>
      <w:r>
        <w:t xml:space="preserve">Based on enrollment projections, will the </w:t>
      </w:r>
      <w:r w:rsidR="008C3595">
        <w:t>d</w:t>
      </w:r>
      <w:r>
        <w:t>istrict have the staff and resources necessary to offer all required elementary and middle school instruction (</w:t>
      </w:r>
      <w:hyperlink r:id="rId20" w:history="1">
        <w:r w:rsidRPr="00AC73EC">
          <w:rPr>
            <w:rStyle w:val="Hyperlink"/>
          </w:rPr>
          <w:t>NDCC 15.1-21-01</w:t>
        </w:r>
      </w:hyperlink>
      <w:r>
        <w:t>) and required high school units (</w:t>
      </w:r>
      <w:hyperlink r:id="rId21" w:history="1">
        <w:r w:rsidRPr="00AC73EC">
          <w:rPr>
            <w:rStyle w:val="Hyperlink"/>
          </w:rPr>
          <w:t>NDCC 15.1-21-02</w:t>
        </w:r>
      </w:hyperlink>
      <w:r>
        <w:t>) in the next year? Three years? Five years?</w:t>
      </w:r>
      <w:r w:rsidR="00C60851">
        <w:t xml:space="preserve"> </w:t>
      </w:r>
      <w:r>
        <w:t xml:space="preserve">If </w:t>
      </w:r>
      <w:r w:rsidR="00BF4008">
        <w:t>not</w:t>
      </w:r>
      <w:r>
        <w:t>, list possible solutions.</w:t>
      </w:r>
    </w:p>
    <w:p w14:paraId="2F4A9DBD" w14:textId="77777777" w:rsidR="008D0BA5" w:rsidRDefault="008D0BA5" w:rsidP="008D0BA5">
      <w:pPr>
        <w:ind w:left="270" w:hanging="270"/>
      </w:pPr>
    </w:p>
    <w:p w14:paraId="5C922A42" w14:textId="77777777" w:rsidR="008D0BA5" w:rsidRDefault="008D0BA5" w:rsidP="008D0BA5">
      <w:pPr>
        <w:ind w:left="270" w:hanging="270"/>
      </w:pPr>
    </w:p>
    <w:p w14:paraId="6E6C1491" w14:textId="77777777" w:rsidR="008D0BA5" w:rsidRDefault="008D0BA5" w:rsidP="00AC73EC"/>
    <w:p w14:paraId="435E02C6" w14:textId="39A20184" w:rsidR="008D0BA5" w:rsidRDefault="008D0BA5" w:rsidP="00063B2B">
      <w:pPr>
        <w:pStyle w:val="ListParagraph"/>
        <w:numPr>
          <w:ilvl w:val="0"/>
          <w:numId w:val="18"/>
        </w:numPr>
        <w:spacing w:before="0" w:after="0"/>
        <w:ind w:left="274" w:hanging="274"/>
        <w:contextualSpacing w:val="0"/>
      </w:pPr>
      <w:r>
        <w:lastRenderedPageBreak/>
        <w:t>Does the district plan to eliminate or offer additional AP and/or dual credit courses in the next year?</w:t>
      </w:r>
      <w:r w:rsidR="00C60851">
        <w:t xml:space="preserve"> </w:t>
      </w:r>
      <w:r>
        <w:t>In three years?</w:t>
      </w:r>
      <w:r w:rsidR="00C60851">
        <w:t xml:space="preserve"> </w:t>
      </w:r>
      <w:r>
        <w:t>In five years?</w:t>
      </w:r>
      <w:r w:rsidR="00C60851">
        <w:t xml:space="preserve"> </w:t>
      </w:r>
      <w:r>
        <w:t>How will this impact district planning (staffing, budget, etc.)?</w:t>
      </w:r>
    </w:p>
    <w:p w14:paraId="089D48C4" w14:textId="77777777" w:rsidR="008D0BA5" w:rsidRDefault="008D0BA5" w:rsidP="00063B2B"/>
    <w:p w14:paraId="14FD2AB9" w14:textId="77777777" w:rsidR="008D0BA5" w:rsidRDefault="008D0BA5" w:rsidP="00AC73EC"/>
    <w:p w14:paraId="4F5CB26E" w14:textId="0174F43B" w:rsidR="008D0BA5" w:rsidRDefault="008D0BA5" w:rsidP="00063B2B">
      <w:pPr>
        <w:pStyle w:val="ListParagraph"/>
        <w:numPr>
          <w:ilvl w:val="0"/>
          <w:numId w:val="18"/>
        </w:numPr>
        <w:spacing w:before="0" w:after="0"/>
        <w:ind w:left="274" w:hanging="274"/>
        <w:contextualSpacing w:val="0"/>
      </w:pPr>
      <w:r>
        <w:t>Are there non-mandatory high school units being offered that should be eliminated or expanded?</w:t>
      </w:r>
      <w:r w:rsidR="00C60851">
        <w:t xml:space="preserve"> </w:t>
      </w:r>
      <w:r>
        <w:t xml:space="preserve">If yes, explain why and develop </w:t>
      </w:r>
      <w:r w:rsidR="00BF4008">
        <w:t>a timeline</w:t>
      </w:r>
      <w:r>
        <w:t>.</w:t>
      </w:r>
    </w:p>
    <w:p w14:paraId="3235FAC8" w14:textId="77777777" w:rsidR="008D0BA5" w:rsidRDefault="008D0BA5" w:rsidP="00AC73EC"/>
    <w:p w14:paraId="5BE295CF" w14:textId="77777777" w:rsidR="008D0BA5" w:rsidRDefault="008D0BA5" w:rsidP="00063B2B">
      <w:pPr>
        <w:ind w:left="270" w:hanging="270"/>
      </w:pPr>
    </w:p>
    <w:p w14:paraId="1E9A0729" w14:textId="653801CF" w:rsidR="008D0BA5" w:rsidRPr="008D0BA5" w:rsidRDefault="008D0BA5" w:rsidP="00063B2B">
      <w:pPr>
        <w:pStyle w:val="ListParagraph"/>
        <w:numPr>
          <w:ilvl w:val="0"/>
          <w:numId w:val="18"/>
        </w:numPr>
        <w:spacing w:before="0" w:after="0"/>
        <w:ind w:left="270" w:hanging="270"/>
        <w:contextualSpacing w:val="0"/>
        <w:rPr>
          <w:rFonts w:asciiTheme="majorHAnsi" w:hAnsiTheme="majorHAnsi"/>
        </w:rPr>
      </w:pPr>
      <w:r>
        <w:t>Are there new high school units that the district plans to offer in the next year? Three years? Five years? How will this impact district planning (staffing, budget, etc.)?</w:t>
      </w:r>
      <w:r w:rsidR="00C60851">
        <w:t xml:space="preserve"> </w:t>
      </w:r>
    </w:p>
    <w:p w14:paraId="16116506" w14:textId="77777777" w:rsidR="00A54C5C" w:rsidRDefault="00A54C5C" w:rsidP="00CF6DE3">
      <w:pPr>
        <w:rPr>
          <w:rFonts w:asciiTheme="majorHAnsi" w:hAnsiTheme="majorHAnsi"/>
        </w:rPr>
        <w:sectPr w:rsidR="00A54C5C" w:rsidSect="00665E8F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345D4257" w14:textId="77777777" w:rsidR="00A54C5C" w:rsidRPr="00333B6C" w:rsidRDefault="00A54C5C" w:rsidP="00A54C5C">
      <w:pPr>
        <w:pStyle w:val="Heading1"/>
        <w:spacing w:before="0" w:after="120"/>
        <w:rPr>
          <w:color w:val="C00000"/>
        </w:rPr>
      </w:pPr>
      <w:r>
        <w:rPr>
          <w:color w:val="C00000"/>
        </w:rPr>
        <w:lastRenderedPageBreak/>
        <w:t>st</w:t>
      </w:r>
      <w:r w:rsidR="00BE70D1">
        <w:rPr>
          <w:color w:val="C00000"/>
        </w:rPr>
        <w:t>UDENT SERVICES AND SUCCESS IN</w:t>
      </w:r>
      <w:r w:rsidR="00665E8F">
        <w:rPr>
          <w:color w:val="C00000"/>
        </w:rPr>
        <w:t>DICATORS</w:t>
      </w:r>
    </w:p>
    <w:p w14:paraId="78C6CF0E" w14:textId="2A589307" w:rsidR="00A54C5C" w:rsidRDefault="00665E8F" w:rsidP="00C60851">
      <w:pPr>
        <w:pStyle w:val="Heading2"/>
        <w:ind w:right="0"/>
        <w:rPr>
          <w:color w:val="C00000"/>
        </w:rPr>
      </w:pPr>
      <w:r>
        <w:rPr>
          <w:color w:val="C00000"/>
        </w:rPr>
        <w:t>STUDENT S</w:t>
      </w:r>
      <w:r w:rsidR="009C03D8">
        <w:rPr>
          <w:color w:val="C00000"/>
        </w:rPr>
        <w:t>ervices</w:t>
      </w:r>
    </w:p>
    <w:tbl>
      <w:tblPr>
        <w:tblStyle w:val="GridTable6Colorful"/>
        <w:tblpPr w:leftFromText="180" w:rightFromText="180" w:vertAnchor="text" w:tblpY="1"/>
        <w:tblOverlap w:val="never"/>
        <w:tblW w:w="8545" w:type="dxa"/>
        <w:tblLayout w:type="fixed"/>
        <w:tblLook w:val="04A0" w:firstRow="1" w:lastRow="0" w:firstColumn="1" w:lastColumn="0" w:noHBand="0" w:noVBand="1"/>
      </w:tblPr>
      <w:tblGrid>
        <w:gridCol w:w="2425"/>
        <w:gridCol w:w="2160"/>
        <w:gridCol w:w="1080"/>
        <w:gridCol w:w="990"/>
        <w:gridCol w:w="987"/>
        <w:gridCol w:w="903"/>
      </w:tblGrid>
      <w:tr w:rsidR="00090FE5" w:rsidRPr="003A7346" w14:paraId="55BF8BF4" w14:textId="77777777" w:rsidTr="00C82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14:paraId="7E0248EA" w14:textId="77777777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Services</w:t>
            </w:r>
          </w:p>
          <w:p w14:paraId="38B42A86" w14:textId="1F5DD417" w:rsidR="00665E8F" w:rsidRPr="00C60851" w:rsidRDefault="00665E8F" w:rsidP="00C8231A">
            <w:pPr>
              <w:rPr>
                <w:b w:val="0"/>
                <w:sz w:val="16"/>
                <w:szCs w:val="16"/>
              </w:rPr>
            </w:pPr>
            <w:r w:rsidRPr="00C60851">
              <w:rPr>
                <w:b w:val="0"/>
                <w:color w:val="C00000"/>
                <w:sz w:val="16"/>
                <w:szCs w:val="16"/>
              </w:rPr>
              <w:t xml:space="preserve">Unless </w:t>
            </w:r>
            <w:r w:rsidR="00BF4008">
              <w:rPr>
                <w:b w:val="0"/>
                <w:color w:val="C00000"/>
                <w:sz w:val="16"/>
                <w:szCs w:val="16"/>
              </w:rPr>
              <w:t>o</w:t>
            </w:r>
            <w:r w:rsidRPr="00C60851">
              <w:rPr>
                <w:b w:val="0"/>
                <w:color w:val="C00000"/>
                <w:sz w:val="16"/>
                <w:szCs w:val="16"/>
              </w:rPr>
              <w:t xml:space="preserve">therwise </w:t>
            </w:r>
            <w:r w:rsidR="00BF4008">
              <w:rPr>
                <w:b w:val="0"/>
                <w:color w:val="C00000"/>
                <w:sz w:val="16"/>
                <w:szCs w:val="16"/>
              </w:rPr>
              <w:t>s</w:t>
            </w:r>
            <w:r w:rsidRPr="00C60851">
              <w:rPr>
                <w:b w:val="0"/>
                <w:color w:val="C00000"/>
                <w:sz w:val="16"/>
                <w:szCs w:val="16"/>
              </w:rPr>
              <w:t xml:space="preserve">pecified, </w:t>
            </w:r>
            <w:r w:rsidR="00BF4008">
              <w:rPr>
                <w:b w:val="0"/>
                <w:color w:val="C00000"/>
                <w:sz w:val="16"/>
                <w:szCs w:val="16"/>
              </w:rPr>
              <w:t>s</w:t>
            </w:r>
            <w:r w:rsidRPr="00C60851">
              <w:rPr>
                <w:b w:val="0"/>
                <w:color w:val="C00000"/>
                <w:sz w:val="16"/>
                <w:szCs w:val="16"/>
              </w:rPr>
              <w:t xml:space="preserve">ervices are </w:t>
            </w:r>
            <w:r w:rsidR="00BF4008">
              <w:rPr>
                <w:b w:val="0"/>
                <w:color w:val="C00000"/>
                <w:sz w:val="16"/>
                <w:szCs w:val="16"/>
              </w:rPr>
              <w:t>o</w:t>
            </w:r>
            <w:r w:rsidRPr="00C60851">
              <w:rPr>
                <w:b w:val="0"/>
                <w:color w:val="C00000"/>
                <w:sz w:val="16"/>
                <w:szCs w:val="16"/>
              </w:rPr>
              <w:t>ptional</w:t>
            </w:r>
          </w:p>
        </w:tc>
        <w:tc>
          <w:tcPr>
            <w:tcW w:w="3240" w:type="dxa"/>
            <w:gridSpan w:val="2"/>
            <w:vMerge w:val="restart"/>
            <w:vAlign w:val="center"/>
          </w:tcPr>
          <w:p w14:paraId="72D037B6" w14:textId="77777777" w:rsidR="00665E8F" w:rsidRPr="004B23A5" w:rsidRDefault="00665E8F" w:rsidP="00C823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B23A5">
              <w:rPr>
                <w:b w:val="0"/>
              </w:rPr>
              <w:t>Currently Offered</w:t>
            </w:r>
          </w:p>
        </w:tc>
        <w:tc>
          <w:tcPr>
            <w:tcW w:w="2880" w:type="dxa"/>
            <w:gridSpan w:val="3"/>
            <w:vAlign w:val="center"/>
          </w:tcPr>
          <w:p w14:paraId="38F62393" w14:textId="77777777" w:rsidR="00665E8F" w:rsidRPr="004B23A5" w:rsidRDefault="00665E8F" w:rsidP="00C823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B23A5">
              <w:rPr>
                <w:b w:val="0"/>
              </w:rPr>
              <w:t>Number of Students Utilizing Service</w:t>
            </w:r>
          </w:p>
        </w:tc>
      </w:tr>
      <w:tr w:rsidR="004B23A5" w:rsidRPr="003A7346" w14:paraId="5E290CEA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3068E968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Merge/>
            <w:vAlign w:val="center"/>
          </w:tcPr>
          <w:p w14:paraId="43CF057C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990" w:type="dxa"/>
            <w:vAlign w:val="center"/>
          </w:tcPr>
          <w:p w14:paraId="7812438E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K-6</w:t>
            </w:r>
          </w:p>
        </w:tc>
        <w:tc>
          <w:tcPr>
            <w:tcW w:w="987" w:type="dxa"/>
            <w:vAlign w:val="center"/>
          </w:tcPr>
          <w:p w14:paraId="6FB692CC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7-8</w:t>
            </w:r>
          </w:p>
        </w:tc>
        <w:tc>
          <w:tcPr>
            <w:tcW w:w="903" w:type="dxa"/>
            <w:vAlign w:val="center"/>
          </w:tcPr>
          <w:p w14:paraId="4A2A91D2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9-12</w:t>
            </w:r>
          </w:p>
        </w:tc>
      </w:tr>
      <w:tr w:rsidR="004B23A5" w:rsidRPr="003A7346" w14:paraId="06CC940B" w14:textId="77777777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67E14EDD" w14:textId="1A29A6ED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 xml:space="preserve">Adult </w:t>
            </w:r>
            <w:r w:rsidR="00BF4008">
              <w:rPr>
                <w:b w:val="0"/>
              </w:rPr>
              <w:t>e</w:t>
            </w:r>
            <w:r w:rsidRPr="004B23A5">
              <w:rPr>
                <w:b w:val="0"/>
              </w:rPr>
              <w:t>ducation</w:t>
            </w:r>
          </w:p>
        </w:tc>
        <w:tc>
          <w:tcPr>
            <w:tcW w:w="2160" w:type="dxa"/>
            <w:vAlign w:val="center"/>
          </w:tcPr>
          <w:p w14:paraId="499B56AA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6758A48D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4EADAB89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N/A</w:t>
            </w:r>
          </w:p>
        </w:tc>
        <w:tc>
          <w:tcPr>
            <w:tcW w:w="987" w:type="dxa"/>
            <w:vAlign w:val="center"/>
          </w:tcPr>
          <w:p w14:paraId="779A7956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N/A</w:t>
            </w:r>
          </w:p>
        </w:tc>
        <w:tc>
          <w:tcPr>
            <w:tcW w:w="903" w:type="dxa"/>
            <w:vAlign w:val="center"/>
          </w:tcPr>
          <w:p w14:paraId="7C2DDEE3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387BB3D0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14:paraId="71581AEC" w14:textId="77777777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Athletics</w:t>
            </w:r>
          </w:p>
        </w:tc>
        <w:tc>
          <w:tcPr>
            <w:tcW w:w="2160" w:type="dxa"/>
            <w:vAlign w:val="center"/>
          </w:tcPr>
          <w:p w14:paraId="5C0DC106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16B2F599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6A84B011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7F6372EF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253D3735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3939D5D4" w14:textId="77777777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7CADF7F1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390DE066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If yes, list:</w:t>
            </w:r>
          </w:p>
          <w:p w14:paraId="646668AB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1.                                                                  </w:t>
            </w:r>
          </w:p>
        </w:tc>
        <w:tc>
          <w:tcPr>
            <w:tcW w:w="1080" w:type="dxa"/>
            <w:vAlign w:val="center"/>
          </w:tcPr>
          <w:p w14:paraId="47CA4A21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368A9DF2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7EDA0B1A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0DE8DB82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7F021A13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7ACD0A6B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271593FF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2.                                                                  </w:t>
            </w:r>
          </w:p>
        </w:tc>
        <w:tc>
          <w:tcPr>
            <w:tcW w:w="1080" w:type="dxa"/>
            <w:vAlign w:val="center"/>
          </w:tcPr>
          <w:p w14:paraId="01DB717C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5A9D5F56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625F5669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7E82E7C3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7CC01427" w14:textId="77777777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0EAF3D05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73C4B4DE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3.                                                                  </w:t>
            </w:r>
          </w:p>
        </w:tc>
        <w:tc>
          <w:tcPr>
            <w:tcW w:w="1080" w:type="dxa"/>
            <w:vAlign w:val="center"/>
          </w:tcPr>
          <w:p w14:paraId="5C5B907F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3FC34F0C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42BC6350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503AD9BD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676D1908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6FD21CF8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6AAE3939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4.                                                                </w:t>
            </w:r>
          </w:p>
        </w:tc>
        <w:tc>
          <w:tcPr>
            <w:tcW w:w="1080" w:type="dxa"/>
            <w:vAlign w:val="center"/>
          </w:tcPr>
          <w:p w14:paraId="38D62589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0A6ACCD8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3E41264D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64673BC6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4E8BFB59" w14:textId="77777777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5F663CA5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70315FA1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5.                                         </w:t>
            </w:r>
          </w:p>
        </w:tc>
        <w:tc>
          <w:tcPr>
            <w:tcW w:w="1080" w:type="dxa"/>
            <w:vAlign w:val="center"/>
          </w:tcPr>
          <w:p w14:paraId="312E8D97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61FA951F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6537BA19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25EB4A3E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64B47CBA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6B366277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206C66F8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6.                                         </w:t>
            </w:r>
          </w:p>
        </w:tc>
        <w:tc>
          <w:tcPr>
            <w:tcW w:w="1080" w:type="dxa"/>
            <w:vAlign w:val="center"/>
          </w:tcPr>
          <w:p w14:paraId="79B6F5C2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7AFF001F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3B48DCA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60B040D8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45881B21" w14:textId="77777777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7B21D8BD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5C84BD73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7.                                        </w:t>
            </w:r>
          </w:p>
        </w:tc>
        <w:tc>
          <w:tcPr>
            <w:tcW w:w="1080" w:type="dxa"/>
            <w:vAlign w:val="center"/>
          </w:tcPr>
          <w:p w14:paraId="6B64C91B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1483F2F8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50CC5C6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760C00D0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3D1A0BB6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1185ACAA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503DA9E8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8.                                         </w:t>
            </w:r>
          </w:p>
        </w:tc>
        <w:tc>
          <w:tcPr>
            <w:tcW w:w="1080" w:type="dxa"/>
            <w:vAlign w:val="center"/>
          </w:tcPr>
          <w:p w14:paraId="68AC134D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2C6D7200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7DBB3B98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12EA2F02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04E1405D" w14:textId="77777777" w:rsidTr="00C8231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2B40107F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53C5A7A2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9.                                         </w:t>
            </w:r>
          </w:p>
        </w:tc>
        <w:tc>
          <w:tcPr>
            <w:tcW w:w="1080" w:type="dxa"/>
            <w:vAlign w:val="center"/>
          </w:tcPr>
          <w:p w14:paraId="60BCE756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4A03C740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0DFFC981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28E218E1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339AACE0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506EF458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4BA0B586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 xml:space="preserve">10.                                       </w:t>
            </w:r>
          </w:p>
        </w:tc>
        <w:tc>
          <w:tcPr>
            <w:tcW w:w="1080" w:type="dxa"/>
            <w:vAlign w:val="center"/>
          </w:tcPr>
          <w:p w14:paraId="6F60C28C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6E147223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16B9D88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388724C7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7F2FD4F4" w14:textId="77777777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4FE6EB42" w14:textId="77777777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 xml:space="preserve">Chemical abuse prevention/dependency counseling </w:t>
            </w:r>
          </w:p>
        </w:tc>
        <w:tc>
          <w:tcPr>
            <w:tcW w:w="2160" w:type="dxa"/>
            <w:vAlign w:val="center"/>
          </w:tcPr>
          <w:p w14:paraId="68DC33AB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62B70827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22C0A2A0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532BA186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4BE083DF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6A264710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14:paraId="690997C3" w14:textId="77777777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School-sponsored student organizations (e.g., honors society, yearbook, student newspaper, etc.)</w:t>
            </w:r>
          </w:p>
        </w:tc>
        <w:tc>
          <w:tcPr>
            <w:tcW w:w="2160" w:type="dxa"/>
            <w:vAlign w:val="center"/>
          </w:tcPr>
          <w:p w14:paraId="30100F3F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7325C3F1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0ADAEF83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0C232AEB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3C3220EF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14:paraId="5C2E570A" w14:textId="77777777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598133A3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4CA6D399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If yes, list:</w:t>
            </w:r>
          </w:p>
          <w:p w14:paraId="37107730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1.</w:t>
            </w:r>
          </w:p>
        </w:tc>
        <w:tc>
          <w:tcPr>
            <w:tcW w:w="990" w:type="dxa"/>
            <w:vAlign w:val="center"/>
          </w:tcPr>
          <w:p w14:paraId="0DB947C7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180360E2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54A86B6F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40616742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78CE130A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14BD62DE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2.</w:t>
            </w:r>
          </w:p>
        </w:tc>
        <w:tc>
          <w:tcPr>
            <w:tcW w:w="990" w:type="dxa"/>
            <w:vAlign w:val="center"/>
          </w:tcPr>
          <w:p w14:paraId="4086986B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06921C70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2E59A6D1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14:paraId="60AE66B7" w14:textId="77777777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73C325D1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208EB0C6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3.</w:t>
            </w:r>
          </w:p>
        </w:tc>
        <w:tc>
          <w:tcPr>
            <w:tcW w:w="990" w:type="dxa"/>
            <w:vAlign w:val="center"/>
          </w:tcPr>
          <w:p w14:paraId="1D205A7F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7D3C874F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161FE55A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6BA9D0F8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1DA75D17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38AAF055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4.</w:t>
            </w:r>
          </w:p>
        </w:tc>
        <w:tc>
          <w:tcPr>
            <w:tcW w:w="990" w:type="dxa"/>
            <w:vAlign w:val="center"/>
          </w:tcPr>
          <w:p w14:paraId="10D2B078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7DC898EC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139F91D2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14:paraId="0D7C6244" w14:textId="77777777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6CC2B653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04D96E4A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5.</w:t>
            </w:r>
          </w:p>
        </w:tc>
        <w:tc>
          <w:tcPr>
            <w:tcW w:w="990" w:type="dxa"/>
            <w:vAlign w:val="center"/>
          </w:tcPr>
          <w:p w14:paraId="2468C229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61ED57FD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69556E7B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0FA2AD6B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77D28EA9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63B7DFEE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6.</w:t>
            </w:r>
          </w:p>
        </w:tc>
        <w:tc>
          <w:tcPr>
            <w:tcW w:w="990" w:type="dxa"/>
            <w:vAlign w:val="center"/>
          </w:tcPr>
          <w:p w14:paraId="20169517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1D624EDA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5F77BD36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14:paraId="7516B527" w14:textId="77777777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6EE38B74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2A69DA14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7.</w:t>
            </w:r>
          </w:p>
        </w:tc>
        <w:tc>
          <w:tcPr>
            <w:tcW w:w="990" w:type="dxa"/>
            <w:vAlign w:val="center"/>
          </w:tcPr>
          <w:p w14:paraId="39DFEB56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5E541350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5A75D26E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17D25CFB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0330884A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77E940BE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8.</w:t>
            </w:r>
          </w:p>
        </w:tc>
        <w:tc>
          <w:tcPr>
            <w:tcW w:w="990" w:type="dxa"/>
            <w:vAlign w:val="center"/>
          </w:tcPr>
          <w:p w14:paraId="4A65AC44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398E8532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2B98967F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14:paraId="4A49D1AF" w14:textId="77777777" w:rsidTr="00C8231A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7C45D0A9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1D62EE8A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9.</w:t>
            </w:r>
          </w:p>
        </w:tc>
        <w:tc>
          <w:tcPr>
            <w:tcW w:w="990" w:type="dxa"/>
            <w:vAlign w:val="center"/>
          </w:tcPr>
          <w:p w14:paraId="7765E372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1AD378EA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3DD25D15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49396EF6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0CFE055D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08206BA6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10.</w:t>
            </w:r>
          </w:p>
        </w:tc>
        <w:tc>
          <w:tcPr>
            <w:tcW w:w="990" w:type="dxa"/>
            <w:vAlign w:val="center"/>
          </w:tcPr>
          <w:p w14:paraId="5ECE6EE2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3080BB0E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5594D197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442D95ED" w14:textId="77777777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B62BCCB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Counseling </w:t>
            </w:r>
          </w:p>
          <w:p w14:paraId="55F18106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(required by </w:t>
            </w:r>
            <w:hyperlink r:id="rId22" w:history="1">
              <w:r w:rsidRPr="002A70C0">
                <w:rPr>
                  <w:b w:val="0"/>
                  <w:color w:val="C00000"/>
                  <w:u w:val="single"/>
                </w:rPr>
                <w:t>NDCC 15.1-06-19</w:t>
              </w:r>
            </w:hyperlink>
            <w:r w:rsidRPr="00595D97">
              <w:rPr>
                <w:b w:val="0"/>
              </w:rPr>
              <w:t>)</w:t>
            </w:r>
          </w:p>
        </w:tc>
        <w:tc>
          <w:tcPr>
            <w:tcW w:w="2160" w:type="dxa"/>
            <w:vAlign w:val="center"/>
          </w:tcPr>
          <w:p w14:paraId="2CEFB5BF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031C2FD1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6B6306B7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5105979D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5E9639A0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43087E5D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23DD8708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>Distance education</w:t>
            </w:r>
          </w:p>
        </w:tc>
        <w:tc>
          <w:tcPr>
            <w:tcW w:w="2160" w:type="dxa"/>
            <w:vAlign w:val="center"/>
          </w:tcPr>
          <w:p w14:paraId="049200E5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70391380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58AE0C2F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8165C7D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7CE6F316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6331A7FF" w14:textId="77777777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7E49ADD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Early childhood education </w:t>
            </w:r>
          </w:p>
        </w:tc>
        <w:tc>
          <w:tcPr>
            <w:tcW w:w="2160" w:type="dxa"/>
            <w:vAlign w:val="center"/>
          </w:tcPr>
          <w:p w14:paraId="5815EB66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</w:t>
            </w:r>
          </w:p>
          <w:p w14:paraId="5BF47D19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 xml:space="preserve">If yes, how many students?                                                 </w:t>
            </w:r>
          </w:p>
        </w:tc>
        <w:tc>
          <w:tcPr>
            <w:tcW w:w="1080" w:type="dxa"/>
            <w:vAlign w:val="center"/>
          </w:tcPr>
          <w:p w14:paraId="4D700824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5DF521AC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019A019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121FA60B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6F232A0A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0306BDBA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Gifted and talented program </w:t>
            </w:r>
          </w:p>
        </w:tc>
        <w:tc>
          <w:tcPr>
            <w:tcW w:w="2160" w:type="dxa"/>
            <w:vAlign w:val="center"/>
          </w:tcPr>
          <w:p w14:paraId="34A9451D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5CCD3A62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4845B212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34CD28AB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3D9DF094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2CCD91F2" w14:textId="77777777" w:rsidTr="00C8231A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14:paraId="3310BE64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Kindergarten (required by </w:t>
            </w:r>
            <w:hyperlink r:id="rId23" w:history="1">
              <w:r w:rsidRPr="002A70C0">
                <w:rPr>
                  <w:b w:val="0"/>
                  <w:color w:val="C00000"/>
                  <w:u w:val="single"/>
                </w:rPr>
                <w:t>NDCC 15.1-22-01</w:t>
              </w:r>
            </w:hyperlink>
            <w:r w:rsidRPr="00595D97">
              <w:rPr>
                <w:b w:val="0"/>
              </w:rPr>
              <w:t>)</w:t>
            </w:r>
          </w:p>
        </w:tc>
        <w:tc>
          <w:tcPr>
            <w:tcW w:w="2160" w:type="dxa"/>
            <w:vAlign w:val="center"/>
          </w:tcPr>
          <w:p w14:paraId="2464C671" w14:textId="77777777"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491D94CC" w14:textId="77777777"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Merge w:val="restart"/>
            <w:vAlign w:val="center"/>
          </w:tcPr>
          <w:p w14:paraId="0EE23559" w14:textId="77777777"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Merge w:val="restart"/>
            <w:vAlign w:val="center"/>
          </w:tcPr>
          <w:p w14:paraId="172545A4" w14:textId="77777777"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N/A</w:t>
            </w:r>
          </w:p>
        </w:tc>
        <w:tc>
          <w:tcPr>
            <w:tcW w:w="903" w:type="dxa"/>
            <w:vMerge w:val="restart"/>
            <w:vAlign w:val="center"/>
          </w:tcPr>
          <w:p w14:paraId="0BED61CC" w14:textId="77777777"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N/A</w:t>
            </w:r>
          </w:p>
        </w:tc>
      </w:tr>
      <w:tr w:rsidR="004B23A5" w:rsidRPr="003A7346" w14:paraId="5EA5A6F2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6564CBA6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66E59E3B" w14:textId="77777777"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Offered in District             </w:t>
            </w:r>
          </w:p>
          <w:p w14:paraId="11F4321A" w14:textId="77777777"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District pays for students to attend kindergarten in another district (list):</w:t>
            </w:r>
          </w:p>
        </w:tc>
        <w:tc>
          <w:tcPr>
            <w:tcW w:w="990" w:type="dxa"/>
            <w:vMerge/>
            <w:vAlign w:val="center"/>
          </w:tcPr>
          <w:p w14:paraId="6032BBCD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Merge/>
            <w:vAlign w:val="center"/>
          </w:tcPr>
          <w:p w14:paraId="155B95B2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Merge/>
            <w:vAlign w:val="center"/>
          </w:tcPr>
          <w:p w14:paraId="758A888E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5D97" w:rsidRPr="003A7346" w14:paraId="619D03A7" w14:textId="77777777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14027965" w14:textId="77777777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Library/media</w:t>
            </w:r>
          </w:p>
        </w:tc>
        <w:tc>
          <w:tcPr>
            <w:tcW w:w="3240" w:type="dxa"/>
            <w:gridSpan w:val="2"/>
            <w:vAlign w:val="center"/>
          </w:tcPr>
          <w:p w14:paraId="3DF7C540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6556EC82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52BC2346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16A20B6D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1932D981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14:paraId="5FA1FA34" w14:textId="77777777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Other extracurricular or co-curricular activities (e.g., debate, speech)</w:t>
            </w:r>
          </w:p>
        </w:tc>
        <w:tc>
          <w:tcPr>
            <w:tcW w:w="2160" w:type="dxa"/>
            <w:vAlign w:val="center"/>
          </w:tcPr>
          <w:p w14:paraId="6408833E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359FC002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4C95E870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E02F71E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42CEF8FD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088FB8FB" w14:textId="77777777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4ECEEA4D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72FF6DE7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If yes, list:</w:t>
            </w:r>
          </w:p>
          <w:p w14:paraId="4C282044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1.</w:t>
            </w:r>
          </w:p>
        </w:tc>
        <w:tc>
          <w:tcPr>
            <w:tcW w:w="1080" w:type="dxa"/>
            <w:vAlign w:val="center"/>
          </w:tcPr>
          <w:p w14:paraId="3A6AB987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2B5C4E4E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0F34CD25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77AED0DD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2FB9620D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0CB8310E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113E9E96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2.</w:t>
            </w:r>
          </w:p>
        </w:tc>
        <w:tc>
          <w:tcPr>
            <w:tcW w:w="1080" w:type="dxa"/>
            <w:vAlign w:val="center"/>
          </w:tcPr>
          <w:p w14:paraId="2A569252" w14:textId="77777777"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5638259C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4307B900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1A50FAFC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5FC35874" w14:textId="77777777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75F351A7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12907812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3.</w:t>
            </w:r>
          </w:p>
        </w:tc>
        <w:tc>
          <w:tcPr>
            <w:tcW w:w="1080" w:type="dxa"/>
            <w:vAlign w:val="center"/>
          </w:tcPr>
          <w:p w14:paraId="4B5AFC84" w14:textId="77777777"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7C9633B5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94AAC34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30BD0DB3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02712189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64253E78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03DA63C1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4.</w:t>
            </w:r>
          </w:p>
        </w:tc>
        <w:tc>
          <w:tcPr>
            <w:tcW w:w="1080" w:type="dxa"/>
            <w:vAlign w:val="center"/>
          </w:tcPr>
          <w:p w14:paraId="6C3194A3" w14:textId="77777777"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452033E4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7F738346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0D7FFF48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34348A42" w14:textId="77777777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492036F9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73E9BCC2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5.</w:t>
            </w:r>
          </w:p>
        </w:tc>
        <w:tc>
          <w:tcPr>
            <w:tcW w:w="1080" w:type="dxa"/>
            <w:vAlign w:val="center"/>
          </w:tcPr>
          <w:p w14:paraId="68FB4833" w14:textId="77777777"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0B0DB1C2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769222A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07507210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1A749A54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5EA8D387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0DC7BBCF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6.</w:t>
            </w:r>
          </w:p>
        </w:tc>
        <w:tc>
          <w:tcPr>
            <w:tcW w:w="1080" w:type="dxa"/>
            <w:vAlign w:val="center"/>
          </w:tcPr>
          <w:p w14:paraId="427CBEE7" w14:textId="77777777"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46B4816E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15D626D0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539BC8D6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10A6AF1E" w14:textId="77777777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0651412A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763DA805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7.</w:t>
            </w:r>
          </w:p>
        </w:tc>
        <w:tc>
          <w:tcPr>
            <w:tcW w:w="1080" w:type="dxa"/>
            <w:vAlign w:val="center"/>
          </w:tcPr>
          <w:p w14:paraId="3663B7C3" w14:textId="77777777"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2A8D75B4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0FE94745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035FE37C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2F4F4F64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6598C5AC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30E44508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8.</w:t>
            </w:r>
          </w:p>
        </w:tc>
        <w:tc>
          <w:tcPr>
            <w:tcW w:w="1080" w:type="dxa"/>
            <w:vAlign w:val="center"/>
          </w:tcPr>
          <w:p w14:paraId="40390CD0" w14:textId="77777777"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67AD5749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7FFA6F8C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45963A81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44AED724" w14:textId="77777777" w:rsidTr="00C8231A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10A571B8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360850C6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t>9.</w:t>
            </w:r>
          </w:p>
        </w:tc>
        <w:tc>
          <w:tcPr>
            <w:tcW w:w="1080" w:type="dxa"/>
            <w:vAlign w:val="center"/>
          </w:tcPr>
          <w:p w14:paraId="780F86DB" w14:textId="77777777"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06B571FA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79E24561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788C97F7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22CEE66A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02805606" w14:textId="77777777" w:rsidR="00665E8F" w:rsidRPr="004B23A5" w:rsidRDefault="00665E8F" w:rsidP="00C8231A">
            <w:pPr>
              <w:rPr>
                <w:b w:val="0"/>
              </w:rPr>
            </w:pPr>
          </w:p>
        </w:tc>
        <w:tc>
          <w:tcPr>
            <w:tcW w:w="2160" w:type="dxa"/>
            <w:vAlign w:val="center"/>
          </w:tcPr>
          <w:p w14:paraId="1070E4C5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t>10.</w:t>
            </w:r>
          </w:p>
        </w:tc>
        <w:tc>
          <w:tcPr>
            <w:tcW w:w="1080" w:type="dxa"/>
            <w:vAlign w:val="center"/>
          </w:tcPr>
          <w:p w14:paraId="56052313" w14:textId="77777777" w:rsidR="00665E8F" w:rsidRPr="004B23A5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Co-op</w:t>
            </w:r>
          </w:p>
        </w:tc>
        <w:tc>
          <w:tcPr>
            <w:tcW w:w="990" w:type="dxa"/>
            <w:vAlign w:val="center"/>
          </w:tcPr>
          <w:p w14:paraId="1E1F61A7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34F1FDAA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429D2CDD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274D25D8" w14:textId="77777777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766A38F6" w14:textId="77777777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School resource officer</w:t>
            </w:r>
          </w:p>
        </w:tc>
        <w:tc>
          <w:tcPr>
            <w:tcW w:w="2160" w:type="dxa"/>
            <w:vAlign w:val="center"/>
          </w:tcPr>
          <w:p w14:paraId="64182801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0DC3AB46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268E480A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3B6E7688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17C62383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66D2313D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55B18D5C" w14:textId="77777777" w:rsidR="00665E8F" w:rsidRPr="004B23A5" w:rsidRDefault="00665E8F" w:rsidP="00C8231A">
            <w:pPr>
              <w:rPr>
                <w:b w:val="0"/>
              </w:rPr>
            </w:pPr>
            <w:r w:rsidRPr="004B23A5">
              <w:rPr>
                <w:b w:val="0"/>
              </w:rPr>
              <w:t>Social worker</w:t>
            </w:r>
          </w:p>
        </w:tc>
        <w:tc>
          <w:tcPr>
            <w:tcW w:w="2160" w:type="dxa"/>
            <w:vAlign w:val="center"/>
          </w:tcPr>
          <w:p w14:paraId="1788DD9D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78AA85AE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40D76683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228484A3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50E11AE9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3BB5A0F6" w14:textId="77777777" w:rsidTr="00C8231A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 w:val="restart"/>
            <w:vAlign w:val="center"/>
          </w:tcPr>
          <w:p w14:paraId="28B7CDC6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>Special education (required b</w:t>
            </w:r>
            <w:r w:rsidRPr="002A70C0">
              <w:rPr>
                <w:b w:val="0"/>
                <w:color w:val="C00000"/>
                <w:u w:val="single"/>
              </w:rPr>
              <w:t xml:space="preserve">y </w:t>
            </w:r>
            <w:hyperlink r:id="rId24" w:history="1">
              <w:r w:rsidRPr="002A70C0">
                <w:rPr>
                  <w:b w:val="0"/>
                  <w:color w:val="C00000"/>
                  <w:u w:val="single"/>
                </w:rPr>
                <w:t>NDCC 15.1-32-08</w:t>
              </w:r>
            </w:hyperlink>
            <w:r w:rsidRPr="00595D97">
              <w:rPr>
                <w:b w:val="0"/>
              </w:rPr>
              <w:t>)</w:t>
            </w:r>
          </w:p>
        </w:tc>
        <w:tc>
          <w:tcPr>
            <w:tcW w:w="2160" w:type="dxa"/>
            <w:vAlign w:val="center"/>
          </w:tcPr>
          <w:p w14:paraId="2E5DEBE3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642F3DD4" w14:textId="77777777" w:rsidR="00665E8F" w:rsidRPr="004B23A5" w:rsidRDefault="00665E8F" w:rsidP="00C8231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Merge w:val="restart"/>
            <w:vAlign w:val="center"/>
          </w:tcPr>
          <w:p w14:paraId="0363CA1B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Merge w:val="restart"/>
            <w:vAlign w:val="center"/>
          </w:tcPr>
          <w:p w14:paraId="264D2A5A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Merge w:val="restart"/>
            <w:vAlign w:val="center"/>
          </w:tcPr>
          <w:p w14:paraId="795E8F8A" w14:textId="77777777" w:rsidR="00665E8F" w:rsidRPr="004B23A5" w:rsidRDefault="00665E8F" w:rsidP="00C8231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16B86EB0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Merge/>
            <w:vAlign w:val="center"/>
          </w:tcPr>
          <w:p w14:paraId="41ECD2B6" w14:textId="77777777" w:rsidR="00665E8F" w:rsidRPr="00595D97" w:rsidRDefault="00665E8F" w:rsidP="00C8231A">
            <w:pPr>
              <w:rPr>
                <w:b w:val="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355C65B0" w14:textId="77777777" w:rsidR="00665E8F" w:rsidRPr="004B23A5" w:rsidRDefault="00665E8F" w:rsidP="00C8231A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District participates in </w:t>
            </w:r>
            <w:r w:rsidR="00595D97" w:rsidRPr="00C60851">
              <w:t xml:space="preserve">[Name of </w:t>
            </w:r>
            <w:r w:rsidRPr="00C60851">
              <w:t>Special Education Unit</w:t>
            </w:r>
            <w:r w:rsidR="00595D97" w:rsidRPr="00C60851">
              <w:t>]</w:t>
            </w:r>
          </w:p>
        </w:tc>
        <w:tc>
          <w:tcPr>
            <w:tcW w:w="990" w:type="dxa"/>
            <w:vMerge/>
            <w:vAlign w:val="center"/>
          </w:tcPr>
          <w:p w14:paraId="34B5D50C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87" w:type="dxa"/>
            <w:vMerge/>
            <w:vAlign w:val="center"/>
          </w:tcPr>
          <w:p w14:paraId="3EBB0B78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dxa"/>
            <w:vMerge/>
            <w:vAlign w:val="center"/>
          </w:tcPr>
          <w:p w14:paraId="28B3D9D4" w14:textId="77777777" w:rsidR="00665E8F" w:rsidRPr="004B23A5" w:rsidRDefault="00665E8F" w:rsidP="00C8231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23A5" w:rsidRPr="003A7346" w14:paraId="6818A7AD" w14:textId="77777777" w:rsidTr="00C823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3C7B1328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 xml:space="preserve">Student performance strategist (required by </w:t>
            </w:r>
            <w:hyperlink r:id="rId25" w:history="1">
              <w:r w:rsidRPr="002A70C0">
                <w:rPr>
                  <w:b w:val="0"/>
                  <w:color w:val="C00000"/>
                  <w:u w:val="single"/>
                </w:rPr>
                <w:t>NDCC 15.1-07-32</w:t>
              </w:r>
            </w:hyperlink>
            <w:r w:rsidRPr="00595D97">
              <w:rPr>
                <w:b w:val="0"/>
              </w:rPr>
              <w:t>)</w:t>
            </w:r>
          </w:p>
        </w:tc>
        <w:tc>
          <w:tcPr>
            <w:tcW w:w="2160" w:type="dxa"/>
            <w:vAlign w:val="center"/>
          </w:tcPr>
          <w:p w14:paraId="589AA85E" w14:textId="77777777"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4039F8E3" w14:textId="77777777" w:rsidR="00665E8F" w:rsidRPr="004B23A5" w:rsidRDefault="00665E8F" w:rsidP="00C82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23A5">
              <w:sym w:font="Wingdings" w:char="F0A8"/>
            </w:r>
            <w:r w:rsidRPr="004B23A5">
              <w:t xml:space="preserve"> No</w:t>
            </w:r>
          </w:p>
        </w:tc>
        <w:tc>
          <w:tcPr>
            <w:tcW w:w="990" w:type="dxa"/>
            <w:vAlign w:val="center"/>
          </w:tcPr>
          <w:p w14:paraId="0B0DF509" w14:textId="77777777"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87" w:type="dxa"/>
            <w:vAlign w:val="center"/>
          </w:tcPr>
          <w:p w14:paraId="317E0235" w14:textId="77777777"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dxa"/>
            <w:vAlign w:val="center"/>
          </w:tcPr>
          <w:p w14:paraId="4A277DF9" w14:textId="77777777" w:rsidR="00665E8F" w:rsidRPr="004B23A5" w:rsidRDefault="00665E8F" w:rsidP="00C8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3A5" w:rsidRPr="003A7346" w14:paraId="0C1071BA" w14:textId="77777777" w:rsidTr="00C82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14E5791C" w14:textId="77777777" w:rsidR="00665E8F" w:rsidRPr="00595D97" w:rsidRDefault="00665E8F" w:rsidP="00C8231A">
            <w:pPr>
              <w:rPr>
                <w:b w:val="0"/>
              </w:rPr>
            </w:pPr>
            <w:r w:rsidRPr="00595D97">
              <w:rPr>
                <w:b w:val="0"/>
              </w:rPr>
              <w:t>Transportation (regular education)</w:t>
            </w:r>
          </w:p>
        </w:tc>
        <w:tc>
          <w:tcPr>
            <w:tcW w:w="2160" w:type="dxa"/>
            <w:vAlign w:val="center"/>
          </w:tcPr>
          <w:p w14:paraId="4263D1CE" w14:textId="77777777" w:rsidR="00665E8F" w:rsidRPr="00595D97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D97">
              <w:sym w:font="Wingdings" w:char="F0A8"/>
            </w:r>
            <w:r w:rsidRPr="00595D97">
              <w:t xml:space="preserve"> Yes                                                  </w:t>
            </w:r>
          </w:p>
        </w:tc>
        <w:tc>
          <w:tcPr>
            <w:tcW w:w="1080" w:type="dxa"/>
            <w:vAlign w:val="center"/>
          </w:tcPr>
          <w:p w14:paraId="0A74B33E" w14:textId="77777777" w:rsidR="00665E8F" w:rsidRPr="00595D97" w:rsidRDefault="00665E8F" w:rsidP="00C82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D97">
              <w:sym w:font="Wingdings" w:char="F0A8"/>
            </w:r>
            <w:r w:rsidRPr="00595D97">
              <w:t xml:space="preserve"> No</w:t>
            </w:r>
          </w:p>
        </w:tc>
        <w:tc>
          <w:tcPr>
            <w:tcW w:w="990" w:type="dxa"/>
            <w:vAlign w:val="center"/>
          </w:tcPr>
          <w:p w14:paraId="3A0CF81D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1E9738EB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903" w:type="dxa"/>
            <w:vAlign w:val="center"/>
          </w:tcPr>
          <w:p w14:paraId="2A6F54AE" w14:textId="77777777" w:rsidR="00665E8F" w:rsidRPr="004B23A5" w:rsidRDefault="00665E8F" w:rsidP="00C8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6DE7B03A" w14:textId="77777777" w:rsidR="00595D97" w:rsidRDefault="00595D97" w:rsidP="00063B2B">
      <w:pPr>
        <w:pStyle w:val="Heading2"/>
        <w:ind w:right="0"/>
        <w:rPr>
          <w:color w:val="C00000"/>
        </w:rPr>
      </w:pPr>
      <w:r>
        <w:rPr>
          <w:color w:val="C00000"/>
        </w:rPr>
        <w:t>questions on student services</w:t>
      </w:r>
    </w:p>
    <w:p w14:paraId="6C60A218" w14:textId="77777777" w:rsidR="00B03CC6" w:rsidRDefault="00595D97" w:rsidP="00063B2B">
      <w:pPr>
        <w:pStyle w:val="ListParagraph"/>
        <w:numPr>
          <w:ilvl w:val="0"/>
          <w:numId w:val="20"/>
        </w:numPr>
        <w:spacing w:before="0" w:after="0"/>
        <w:ind w:left="274" w:hanging="274"/>
        <w:contextualSpacing w:val="0"/>
      </w:pPr>
      <w:r w:rsidRPr="00595D97">
        <w:t>Is the district providing all required services?</w:t>
      </w:r>
    </w:p>
    <w:p w14:paraId="52376AD4" w14:textId="77777777" w:rsidR="00595D97" w:rsidRPr="00595D97" w:rsidRDefault="00595D97" w:rsidP="00B03CC6">
      <w:pPr>
        <w:pStyle w:val="ListParagraph"/>
        <w:numPr>
          <w:ilvl w:val="0"/>
          <w:numId w:val="0"/>
        </w:numPr>
        <w:ind w:left="270"/>
      </w:pPr>
      <w:r w:rsidRPr="00595D97">
        <w:t xml:space="preserve"> </w:t>
      </w:r>
    </w:p>
    <w:p w14:paraId="330A2773" w14:textId="77777777" w:rsidR="00595D97" w:rsidRDefault="00595D97" w:rsidP="00595D97">
      <w:pPr>
        <w:pStyle w:val="ListParagraph"/>
        <w:numPr>
          <w:ilvl w:val="0"/>
          <w:numId w:val="20"/>
        </w:numPr>
        <w:ind w:left="270" w:hanging="270"/>
      </w:pPr>
      <w:r w:rsidRPr="00595D97">
        <w:t>How might three- and five-year demographic projections impact services offered?</w:t>
      </w:r>
    </w:p>
    <w:p w14:paraId="279837DA" w14:textId="77777777" w:rsidR="00B03CC6" w:rsidRPr="00B03CC6" w:rsidRDefault="00B03CC6" w:rsidP="00B03CC6">
      <w:pPr>
        <w:pStyle w:val="ListParagraph"/>
        <w:numPr>
          <w:ilvl w:val="0"/>
          <w:numId w:val="0"/>
        </w:numPr>
        <w:ind w:left="270"/>
      </w:pPr>
    </w:p>
    <w:p w14:paraId="15A36E34" w14:textId="77777777" w:rsidR="00595D97" w:rsidRDefault="00595D97" w:rsidP="00595D97">
      <w:pPr>
        <w:pStyle w:val="ListParagraph"/>
        <w:numPr>
          <w:ilvl w:val="0"/>
          <w:numId w:val="20"/>
        </w:numPr>
        <w:ind w:left="270" w:hanging="270"/>
      </w:pPr>
      <w:r w:rsidRPr="00595D97">
        <w:t>Are there optional services that the district should eliminate, add, or consider co-oping with a neighboring school district?</w:t>
      </w:r>
    </w:p>
    <w:p w14:paraId="39C789B9" w14:textId="77777777" w:rsidR="00B03CC6" w:rsidRDefault="00B03CC6" w:rsidP="00B03CC6">
      <w:pPr>
        <w:pStyle w:val="Heading2"/>
        <w:spacing w:before="200" w:line="360" w:lineRule="auto"/>
        <w:ind w:right="0"/>
        <w:rPr>
          <w:color w:val="C00000"/>
        </w:rPr>
        <w:sectPr w:rsidR="00B03CC6" w:rsidSect="00090FE5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36FB46F7" w14:textId="77777777" w:rsidR="00B03CC6" w:rsidRDefault="00B03CC6" w:rsidP="00063B2B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lastRenderedPageBreak/>
        <w:t>Student interventions and remediation</w:t>
      </w:r>
    </w:p>
    <w:p w14:paraId="60DE3384" w14:textId="77777777" w:rsidR="00063B2B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B03CC6">
        <w:rPr>
          <w:rFonts w:ascii="Garamond" w:eastAsiaTheme="minorHAnsi" w:hAnsi="Garamond"/>
          <w:b/>
          <w:caps/>
          <w:color w:val="C00000"/>
          <w:szCs w:val="21"/>
        </w:rPr>
        <w:t xml:space="preserve">Percentage of Students Participating in Response to Intervention </w:t>
      </w:r>
      <w:r>
        <w:rPr>
          <w:rFonts w:ascii="Garamond" w:eastAsiaTheme="minorHAnsi" w:hAnsi="Garamond"/>
          <w:b/>
          <w:caps/>
          <w:color w:val="C00000"/>
          <w:szCs w:val="21"/>
        </w:rPr>
        <w:t>programs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4D6FD0" w:rsidRPr="003A7346" w14:paraId="41C9B185" w14:textId="77777777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76B3B39" w14:textId="50633FFD" w:rsidR="004D6FD0" w:rsidRPr="00B03CC6" w:rsidRDefault="002B5FC1" w:rsidP="004D6FD0">
            <w:pPr>
              <w:jc w:val="center"/>
              <w:rPr>
                <w:b w:val="0"/>
              </w:rPr>
            </w:pPr>
            <w:r>
              <w:rPr>
                <w:b w:val="0"/>
              </w:rPr>
              <w:t>2020-21</w:t>
            </w:r>
            <w:r w:rsidR="004D6FD0"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77CBE59A" w14:textId="66196F42" w:rsidR="004D6FD0" w:rsidRPr="00B03CC6" w:rsidRDefault="002B5FC1" w:rsidP="004D6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2021-22</w:t>
            </w:r>
            <w:r w:rsidR="004D6FD0"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6434345D" w14:textId="52531DCA" w:rsidR="004D6FD0" w:rsidRPr="00B03CC6" w:rsidRDefault="002B5FC1" w:rsidP="004D6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2022-23</w:t>
            </w:r>
            <w:r w:rsidR="004D6FD0" w:rsidRPr="00B03CC6">
              <w:rPr>
                <w:b w:val="0"/>
              </w:rPr>
              <w:t xml:space="preserve"> School Year</w:t>
            </w:r>
          </w:p>
        </w:tc>
      </w:tr>
      <w:tr w:rsidR="002B5FC1" w:rsidRPr="003A7346" w14:paraId="57850D75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1AC1E12" w14:textId="77777777" w:rsidR="00B03CC6" w:rsidRPr="00B03CC6" w:rsidRDefault="00B03CC6" w:rsidP="00B03CC6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14:paraId="730A81CF" w14:textId="77777777" w:rsidR="00B03CC6" w:rsidRPr="00B03CC6" w:rsidRDefault="00B03CC6" w:rsidP="00B03C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7522EA57" w14:textId="77777777" w:rsidR="00B03CC6" w:rsidRPr="00B03CC6" w:rsidRDefault="00B03CC6" w:rsidP="00B03C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2662131A" w14:textId="77777777"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B03CC6">
        <w:rPr>
          <w:rFonts w:ascii="Garamond" w:eastAsiaTheme="minorHAnsi" w:hAnsi="Garamond"/>
          <w:b/>
          <w:caps/>
          <w:color w:val="C00000"/>
          <w:szCs w:val="21"/>
        </w:rPr>
        <w:t>Percentage of Students Taking Remedial Coursework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2B5FC1" w:rsidRPr="003A7346" w14:paraId="6D507EF3" w14:textId="77777777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B839EDE" w14:textId="0E063483" w:rsidR="0085291E" w:rsidRPr="00B03CC6" w:rsidRDefault="002B5FC1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2020-21</w:t>
            </w:r>
            <w:r w:rsidR="0085291E"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23727CFF" w14:textId="3D677576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21-22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7A320E03" w14:textId="469E11FD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2B5FC1" w:rsidRPr="003A7346" w14:paraId="7C103319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42325D7" w14:textId="77777777" w:rsidR="00B03CC6" w:rsidRPr="00B03CC6" w:rsidRDefault="00B03CC6" w:rsidP="00C33E1B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14:paraId="136F82CC" w14:textId="77777777" w:rsidR="00B03CC6" w:rsidRPr="00B03CC6" w:rsidRDefault="00B03CC6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37F98FD8" w14:textId="77777777" w:rsidR="00B03CC6" w:rsidRPr="00B03CC6" w:rsidRDefault="00B03CC6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148539ED" w14:textId="77777777"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B03CC6">
        <w:rPr>
          <w:rFonts w:ascii="Garamond" w:eastAsiaTheme="minorHAnsi" w:hAnsi="Garamond"/>
          <w:b/>
          <w:caps/>
          <w:color w:val="C00000"/>
          <w:szCs w:val="21"/>
        </w:rPr>
        <w:t>Percentage of Students Required to Repeat a Grade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2B5FC1" w:rsidRPr="003A7346" w14:paraId="06F7DFD2" w14:textId="77777777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60BE5AE" w14:textId="14D747BB"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20-21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217720F9" w14:textId="367242A6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</w:t>
            </w:r>
            <w:r w:rsidR="002B5FC1">
              <w:rPr>
                <w:b w:val="0"/>
              </w:rPr>
              <w:t>021-22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7238C559" w14:textId="00326114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2B5FC1" w:rsidRPr="003A7346" w14:paraId="71CF8D47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E5231C2" w14:textId="77777777" w:rsidR="00B03CC6" w:rsidRPr="00B03CC6" w:rsidRDefault="00B03CC6" w:rsidP="00C33E1B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14:paraId="624BE1B3" w14:textId="77777777" w:rsidR="00B03CC6" w:rsidRPr="00B03CC6" w:rsidRDefault="00B03CC6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141E848B" w14:textId="77777777" w:rsidR="00B03CC6" w:rsidRPr="00B03CC6" w:rsidRDefault="00B03CC6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426BD341" w14:textId="77777777"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 w:rsidRPr="00B03CC6">
        <w:rPr>
          <w:rFonts w:ascii="Garamond" w:eastAsiaTheme="minorHAnsi" w:hAnsi="Garamond"/>
          <w:b/>
          <w:caps/>
          <w:color w:val="C00000"/>
          <w:szCs w:val="21"/>
        </w:rPr>
        <w:t>Dropout Rate (report as a percentage)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2B5FC1" w:rsidRPr="003A7346" w14:paraId="6D4D4630" w14:textId="77777777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D944532" w14:textId="2CC2391B"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20-21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7C2F6E2B" w14:textId="689E6442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21-22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42A2741D" w14:textId="28932541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2B5FC1" w:rsidRPr="003A7346" w14:paraId="3B0F8F27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88A8E7B" w14:textId="77777777" w:rsidR="0085291E" w:rsidRPr="00B03CC6" w:rsidRDefault="0085291E" w:rsidP="0085291E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14:paraId="0688E605" w14:textId="77777777"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4CECFF6B" w14:textId="77777777"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5EF3987E" w14:textId="77777777"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>
        <w:rPr>
          <w:rFonts w:ascii="Garamond" w:eastAsiaTheme="minorHAnsi" w:hAnsi="Garamond"/>
          <w:b/>
          <w:caps/>
          <w:color w:val="C00000"/>
          <w:szCs w:val="21"/>
        </w:rPr>
        <w:t>total absences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2B5FC1" w:rsidRPr="003A7346" w14:paraId="2AF554C9" w14:textId="77777777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22E04FF" w14:textId="19FFECBF"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20-21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7A8281B3" w14:textId="3D144991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21-22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7BB6B2C6" w14:textId="04F35A23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2B5FC1" w:rsidRPr="003A7346" w14:paraId="79847A03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0C26A6E" w14:textId="77777777" w:rsidR="0085291E" w:rsidRPr="00B03CC6" w:rsidRDefault="0085291E" w:rsidP="0085291E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14:paraId="5D79B568" w14:textId="77777777"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21314082" w14:textId="77777777"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6A49CD88" w14:textId="77777777" w:rsidR="00B03CC6" w:rsidRDefault="00B03CC6" w:rsidP="00063B2B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>
        <w:rPr>
          <w:rFonts w:ascii="Garamond" w:eastAsiaTheme="minorHAnsi" w:hAnsi="Garamond"/>
          <w:b/>
          <w:caps/>
          <w:color w:val="C00000"/>
          <w:szCs w:val="21"/>
        </w:rPr>
        <w:t>suspensions and expulsions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2B5FC1" w:rsidRPr="003A7346" w14:paraId="483868B8" w14:textId="77777777" w:rsidTr="00063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C5ED1C5" w14:textId="3671EEA4"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20-21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4CA2339B" w14:textId="6FD6B929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21-22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0" w:type="auto"/>
            <w:vAlign w:val="center"/>
          </w:tcPr>
          <w:p w14:paraId="05A28E44" w14:textId="24E4A338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2B5FC1" w:rsidRPr="003A7346" w14:paraId="73F48B59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7164684" w14:textId="77777777" w:rsidR="0085291E" w:rsidRPr="00B03CC6" w:rsidRDefault="0085291E" w:rsidP="0085291E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Align w:val="center"/>
          </w:tcPr>
          <w:p w14:paraId="6C9C1077" w14:textId="77777777"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3A308F41" w14:textId="77777777"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0792D444" w14:textId="77777777" w:rsidR="00B03CC6" w:rsidRDefault="00B03CC6" w:rsidP="00B03CC6">
      <w:pPr>
        <w:pStyle w:val="Heading2"/>
        <w:spacing w:before="200" w:line="360" w:lineRule="auto"/>
        <w:ind w:right="0"/>
        <w:rPr>
          <w:color w:val="C00000"/>
        </w:rPr>
      </w:pPr>
    </w:p>
    <w:p w14:paraId="26E5DCCB" w14:textId="77777777" w:rsidR="00B03CC6" w:rsidRDefault="00B03CC6" w:rsidP="00B03CC6">
      <w:pPr>
        <w:pStyle w:val="Heading2"/>
        <w:spacing w:before="200" w:line="360" w:lineRule="auto"/>
        <w:ind w:right="-270"/>
        <w:rPr>
          <w:color w:val="C00000"/>
        </w:rPr>
        <w:sectPr w:rsidR="00B03CC6" w:rsidSect="00090FE5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5B54120A" w14:textId="77777777" w:rsidR="00B03CC6" w:rsidRDefault="00B03CC6" w:rsidP="00063B2B">
      <w:pPr>
        <w:pStyle w:val="Heading2"/>
        <w:spacing w:before="0"/>
        <w:ind w:right="-274"/>
        <w:rPr>
          <w:color w:val="C00000"/>
        </w:rPr>
      </w:pPr>
      <w:r w:rsidRPr="00B03CC6">
        <w:rPr>
          <w:color w:val="C00000"/>
        </w:rPr>
        <w:lastRenderedPageBreak/>
        <w:t>STUDENT INTERVENTION AND REMEDIATION QUESTIONS</w:t>
      </w:r>
    </w:p>
    <w:p w14:paraId="4344EF9C" w14:textId="77777777" w:rsidR="00B03CC6" w:rsidRDefault="00B03CC6" w:rsidP="00063B2B">
      <w:pPr>
        <w:pStyle w:val="ListParagraph"/>
        <w:numPr>
          <w:ilvl w:val="0"/>
          <w:numId w:val="21"/>
        </w:numPr>
        <w:spacing w:before="0" w:after="0"/>
        <w:ind w:left="274" w:hanging="274"/>
        <w:contextualSpacing w:val="0"/>
      </w:pPr>
      <w:r>
        <w:t>What are the trends in these data?</w:t>
      </w:r>
    </w:p>
    <w:p w14:paraId="46A915AE" w14:textId="77777777" w:rsidR="00063B2B" w:rsidRDefault="00063B2B" w:rsidP="00063B2B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14:paraId="5FB17E2A" w14:textId="77777777" w:rsidR="00B03CC6" w:rsidRDefault="00B03CC6" w:rsidP="00B03CC6">
      <w:pPr>
        <w:pStyle w:val="ListParagraph"/>
        <w:numPr>
          <w:ilvl w:val="0"/>
          <w:numId w:val="21"/>
        </w:numPr>
        <w:ind w:left="270" w:hanging="270"/>
      </w:pPr>
      <w:r>
        <w:t>How will these trends impact student support programs and services in the next year? In three years? In five years?</w:t>
      </w:r>
    </w:p>
    <w:p w14:paraId="569B012A" w14:textId="77777777" w:rsidR="00661B25" w:rsidRDefault="00661B25" w:rsidP="00661B25">
      <w:pPr>
        <w:pStyle w:val="ListParagraph"/>
        <w:numPr>
          <w:ilvl w:val="0"/>
          <w:numId w:val="0"/>
        </w:numPr>
        <w:ind w:left="270"/>
      </w:pPr>
    </w:p>
    <w:p w14:paraId="3741F5D0" w14:textId="77777777" w:rsidR="00B03CC6" w:rsidRDefault="00B03CC6" w:rsidP="00063B2B">
      <w:pPr>
        <w:pStyle w:val="Heading2"/>
        <w:ind w:right="0"/>
        <w:rPr>
          <w:color w:val="C00000"/>
        </w:rPr>
      </w:pPr>
      <w:r>
        <w:rPr>
          <w:color w:val="C00000"/>
        </w:rPr>
        <w:t>Student success indicators</w:t>
      </w:r>
    </w:p>
    <w:p w14:paraId="787FFD42" w14:textId="77777777" w:rsidR="00B03CC6" w:rsidRDefault="00B03CC6" w:rsidP="00311690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>
        <w:rPr>
          <w:rFonts w:ascii="Garamond" w:eastAsiaTheme="minorHAnsi" w:hAnsi="Garamond"/>
          <w:b/>
          <w:caps/>
          <w:color w:val="C00000"/>
          <w:szCs w:val="21"/>
        </w:rPr>
        <w:t xml:space="preserve">high school graduation </w:t>
      </w:r>
      <w:r w:rsidR="00381387">
        <w:rPr>
          <w:rFonts w:ascii="Garamond" w:eastAsiaTheme="minorHAnsi" w:hAnsi="Garamond"/>
          <w:b/>
          <w:caps/>
          <w:color w:val="C00000"/>
          <w:szCs w:val="21"/>
        </w:rPr>
        <w:t>rates (report as percentage)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5845"/>
        <w:gridCol w:w="1209"/>
        <w:gridCol w:w="1486"/>
      </w:tblGrid>
      <w:tr w:rsidR="00381387" w:rsidRPr="003A7346" w14:paraId="032656C6" w14:textId="77777777" w:rsidTr="00311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14:paraId="6123BEDE" w14:textId="77777777" w:rsidR="00381387" w:rsidRPr="00381387" w:rsidRDefault="00381387" w:rsidP="00311690">
            <w:pPr>
              <w:jc w:val="center"/>
              <w:rPr>
                <w:b w:val="0"/>
              </w:rPr>
            </w:pPr>
            <w:r w:rsidRPr="00381387">
              <w:rPr>
                <w:b w:val="0"/>
              </w:rPr>
              <w:t>Year</w:t>
            </w:r>
          </w:p>
        </w:tc>
        <w:tc>
          <w:tcPr>
            <w:tcW w:w="1209" w:type="dxa"/>
            <w:vAlign w:val="center"/>
          </w:tcPr>
          <w:p w14:paraId="335E2816" w14:textId="77777777" w:rsidR="00381387" w:rsidRPr="00381387" w:rsidRDefault="00381387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81387">
              <w:rPr>
                <w:b w:val="0"/>
              </w:rPr>
              <w:t>District %</w:t>
            </w:r>
          </w:p>
        </w:tc>
        <w:tc>
          <w:tcPr>
            <w:tcW w:w="0" w:type="auto"/>
            <w:vAlign w:val="center"/>
          </w:tcPr>
          <w:p w14:paraId="3E349AE0" w14:textId="77777777" w:rsidR="00381387" w:rsidRPr="00381387" w:rsidRDefault="00381387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81387">
              <w:rPr>
                <w:b w:val="0"/>
              </w:rPr>
              <w:t>State %</w:t>
            </w:r>
          </w:p>
        </w:tc>
      </w:tr>
      <w:tr w:rsidR="00381387" w:rsidRPr="003A7346" w14:paraId="55F1A82A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14:paraId="70DBA3C6" w14:textId="3F6183DC" w:rsidR="00381387" w:rsidRPr="00381387" w:rsidRDefault="00381387" w:rsidP="00381387">
            <w:pPr>
              <w:rPr>
                <w:b w:val="0"/>
              </w:rPr>
            </w:pPr>
            <w:r w:rsidRPr="00381387">
              <w:rPr>
                <w:b w:val="0"/>
              </w:rPr>
              <w:t>2</w:t>
            </w:r>
            <w:r w:rsidR="00C41204">
              <w:rPr>
                <w:b w:val="0"/>
              </w:rPr>
              <w:t>02</w:t>
            </w:r>
            <w:r w:rsidR="002B5FC1">
              <w:rPr>
                <w:b w:val="0"/>
              </w:rPr>
              <w:t>2-23</w:t>
            </w:r>
            <w:r w:rsidRPr="00381387">
              <w:rPr>
                <w:b w:val="0"/>
              </w:rPr>
              <w:t xml:space="preserve"> graduation rate</w:t>
            </w:r>
          </w:p>
        </w:tc>
        <w:tc>
          <w:tcPr>
            <w:tcW w:w="1209" w:type="dxa"/>
            <w:vAlign w:val="center"/>
          </w:tcPr>
          <w:p w14:paraId="3526C577" w14:textId="77777777" w:rsidR="00381387" w:rsidRPr="00381387" w:rsidRDefault="00381387" w:rsidP="00381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2B722B3E" w14:textId="29AE26E2" w:rsidR="00381387" w:rsidRPr="00381387" w:rsidRDefault="00C41204" w:rsidP="00381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8</w:t>
            </w:r>
            <w:r w:rsidR="002B5FC1">
              <w:rPr>
                <w:bCs/>
              </w:rPr>
              <w:t>3</w:t>
            </w:r>
            <w:r w:rsidR="00381387" w:rsidRPr="00381387">
              <w:rPr>
                <w:bCs/>
              </w:rPr>
              <w:t>%</w:t>
            </w:r>
          </w:p>
        </w:tc>
      </w:tr>
      <w:tr w:rsidR="00381387" w:rsidRPr="003A7346" w14:paraId="7C5DD5AD" w14:textId="77777777" w:rsidTr="00311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14:paraId="32CD2767" w14:textId="75A1BF84" w:rsidR="00381387" w:rsidRPr="00381387" w:rsidRDefault="00C41204" w:rsidP="00381387">
            <w:pPr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="00381387" w:rsidRPr="00381387">
              <w:rPr>
                <w:b w:val="0"/>
              </w:rPr>
              <w:t xml:space="preserve"> graduates receiving alternative diploma</w:t>
            </w:r>
          </w:p>
        </w:tc>
        <w:tc>
          <w:tcPr>
            <w:tcW w:w="1209" w:type="dxa"/>
            <w:vAlign w:val="center"/>
          </w:tcPr>
          <w:p w14:paraId="036D7396" w14:textId="77777777" w:rsidR="00381387" w:rsidRPr="00381387" w:rsidRDefault="00381387" w:rsidP="00381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18F7FAD1" w14:textId="77777777" w:rsidR="00381387" w:rsidRPr="00381387" w:rsidRDefault="00C41204" w:rsidP="00381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381387" w:rsidRPr="003A7346" w14:paraId="08CEAB32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14:paraId="36DB3F11" w14:textId="7CFCF4EA" w:rsidR="00381387" w:rsidRPr="00381387" w:rsidRDefault="00C41204" w:rsidP="00381387">
            <w:pPr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="00381387" w:rsidRPr="00381387">
              <w:rPr>
                <w:b w:val="0"/>
              </w:rPr>
              <w:t xml:space="preserve"> projected graduation rate</w:t>
            </w:r>
          </w:p>
        </w:tc>
        <w:tc>
          <w:tcPr>
            <w:tcW w:w="1209" w:type="dxa"/>
            <w:vAlign w:val="center"/>
          </w:tcPr>
          <w:p w14:paraId="140F3456" w14:textId="77777777" w:rsidR="00381387" w:rsidRPr="00381387" w:rsidRDefault="00381387" w:rsidP="00381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265793D2" w14:textId="77777777" w:rsidR="00381387" w:rsidRPr="00381387" w:rsidRDefault="004D6FD0" w:rsidP="00381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N/A</w:t>
            </w:r>
          </w:p>
        </w:tc>
      </w:tr>
      <w:tr w:rsidR="00381387" w:rsidRPr="003A7346" w14:paraId="795C1EE0" w14:textId="77777777" w:rsidTr="00311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vAlign w:val="center"/>
          </w:tcPr>
          <w:p w14:paraId="7B8A50B6" w14:textId="1840B115" w:rsidR="00381387" w:rsidRPr="00381387" w:rsidRDefault="00C41204" w:rsidP="00381387">
            <w:pPr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="00381387" w:rsidRPr="00381387">
              <w:rPr>
                <w:b w:val="0"/>
              </w:rPr>
              <w:t xml:space="preserve"> graduates projected to receive alternative diploma</w:t>
            </w:r>
          </w:p>
        </w:tc>
        <w:tc>
          <w:tcPr>
            <w:tcW w:w="1209" w:type="dxa"/>
            <w:vAlign w:val="center"/>
          </w:tcPr>
          <w:p w14:paraId="04475520" w14:textId="77777777" w:rsidR="00381387" w:rsidRPr="00381387" w:rsidRDefault="00381387" w:rsidP="00381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0" w:type="auto"/>
            <w:vAlign w:val="center"/>
          </w:tcPr>
          <w:p w14:paraId="3F995B9B" w14:textId="77777777" w:rsidR="00381387" w:rsidRPr="00381387" w:rsidRDefault="004D6FD0" w:rsidP="00381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</w:tbl>
    <w:p w14:paraId="5E1961D9" w14:textId="77777777" w:rsidR="00381387" w:rsidRDefault="00381387" w:rsidP="00311690">
      <w:pPr>
        <w:spacing w:before="360" w:after="180"/>
        <w:rPr>
          <w:rFonts w:ascii="Garamond" w:eastAsiaTheme="minorHAnsi" w:hAnsi="Garamond"/>
          <w:b/>
          <w:caps/>
          <w:color w:val="C00000"/>
          <w:szCs w:val="21"/>
        </w:rPr>
      </w:pPr>
      <w:r>
        <w:rPr>
          <w:rFonts w:ascii="Garamond" w:eastAsiaTheme="minorHAnsi" w:hAnsi="Garamond"/>
          <w:b/>
          <w:caps/>
          <w:color w:val="C00000"/>
          <w:szCs w:val="21"/>
        </w:rPr>
        <w:t>college enrollment rate for high school seniors</w:t>
      </w:r>
    </w:p>
    <w:tbl>
      <w:tblPr>
        <w:tblStyle w:val="GridTable6Colorful"/>
        <w:tblW w:w="8540" w:type="dxa"/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85291E" w:rsidRPr="003A7346" w14:paraId="4FD3D1B8" w14:textId="77777777" w:rsidTr="00C82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  <w:vAlign w:val="center"/>
          </w:tcPr>
          <w:p w14:paraId="0ECBA005" w14:textId="2654F36A" w:rsidR="0085291E" w:rsidRPr="00B03CC6" w:rsidRDefault="0085291E" w:rsidP="0085291E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20-21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2847" w:type="dxa"/>
            <w:vAlign w:val="center"/>
          </w:tcPr>
          <w:p w14:paraId="34C69FA8" w14:textId="198F6EFC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21-22</w:t>
            </w:r>
            <w:r w:rsidRPr="00B03CC6">
              <w:rPr>
                <w:b w:val="0"/>
              </w:rPr>
              <w:t xml:space="preserve"> School Year</w:t>
            </w:r>
          </w:p>
        </w:tc>
        <w:tc>
          <w:tcPr>
            <w:tcW w:w="2847" w:type="dxa"/>
            <w:vAlign w:val="center"/>
          </w:tcPr>
          <w:p w14:paraId="42E7C094" w14:textId="0FB30267" w:rsidR="0085291E" w:rsidRPr="00B03CC6" w:rsidRDefault="0085291E" w:rsidP="008529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2-23</w:t>
            </w:r>
            <w:r w:rsidRPr="00B03CC6">
              <w:rPr>
                <w:b w:val="0"/>
              </w:rPr>
              <w:t xml:space="preserve"> School Year</w:t>
            </w:r>
          </w:p>
        </w:tc>
      </w:tr>
      <w:tr w:rsidR="0085291E" w:rsidRPr="003A7346" w14:paraId="493B3421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6" w:type="dxa"/>
            <w:vAlign w:val="center"/>
          </w:tcPr>
          <w:p w14:paraId="0C216586" w14:textId="77777777" w:rsidR="0085291E" w:rsidRPr="00B03CC6" w:rsidRDefault="0085291E" w:rsidP="0085291E">
            <w:pPr>
              <w:jc w:val="center"/>
              <w:rPr>
                <w:b w:val="0"/>
              </w:rPr>
            </w:pPr>
          </w:p>
        </w:tc>
        <w:tc>
          <w:tcPr>
            <w:tcW w:w="2847" w:type="dxa"/>
            <w:vAlign w:val="center"/>
          </w:tcPr>
          <w:p w14:paraId="78408BCF" w14:textId="77777777"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847" w:type="dxa"/>
            <w:vAlign w:val="center"/>
          </w:tcPr>
          <w:p w14:paraId="5F408500" w14:textId="77777777" w:rsidR="0085291E" w:rsidRPr="00B03CC6" w:rsidRDefault="0085291E" w:rsidP="00852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7F4BBBBD" w14:textId="77777777" w:rsidR="00381387" w:rsidRDefault="00381387" w:rsidP="00311690">
      <w:pPr>
        <w:pStyle w:val="Heading2"/>
        <w:ind w:right="-274"/>
        <w:rPr>
          <w:color w:val="C00000"/>
        </w:rPr>
      </w:pPr>
      <w:r w:rsidRPr="00B03CC6">
        <w:rPr>
          <w:color w:val="C00000"/>
        </w:rPr>
        <w:t xml:space="preserve">STUDENT </w:t>
      </w:r>
      <w:r>
        <w:rPr>
          <w:color w:val="C00000"/>
        </w:rPr>
        <w:t>success indicators questions</w:t>
      </w:r>
    </w:p>
    <w:p w14:paraId="176E3521" w14:textId="12DDD503" w:rsidR="00381387" w:rsidRDefault="00381387" w:rsidP="00311690">
      <w:pPr>
        <w:pStyle w:val="ListParagraph"/>
        <w:numPr>
          <w:ilvl w:val="0"/>
          <w:numId w:val="22"/>
        </w:numPr>
        <w:spacing w:before="0" w:after="0"/>
        <w:ind w:left="274" w:hanging="274"/>
        <w:contextualSpacing w:val="0"/>
      </w:pPr>
      <w:r w:rsidRPr="00381387">
        <w:t>What are the trends in these graduation rates? What changes in programs, curriculum, or services may be driving these trends?</w:t>
      </w:r>
    </w:p>
    <w:p w14:paraId="79F8E304" w14:textId="77777777" w:rsidR="00381387" w:rsidRPr="00381387" w:rsidRDefault="00381387" w:rsidP="00311690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14:paraId="5C29FADA" w14:textId="6341882A" w:rsidR="00381387" w:rsidRDefault="00381387" w:rsidP="00311690">
      <w:pPr>
        <w:pStyle w:val="ListParagraph"/>
        <w:numPr>
          <w:ilvl w:val="0"/>
          <w:numId w:val="22"/>
        </w:numPr>
        <w:spacing w:before="0" w:after="0"/>
        <w:ind w:left="274" w:hanging="274"/>
        <w:contextualSpacing w:val="0"/>
      </w:pPr>
      <w:r w:rsidRPr="00381387">
        <w:t>What are the college enrollment rates trends? Are there factors that may explain these trends? How might these trends impact course offerings in the future?</w:t>
      </w:r>
    </w:p>
    <w:p w14:paraId="51895456" w14:textId="77777777" w:rsidR="00381387" w:rsidRPr="00381387" w:rsidRDefault="00381387" w:rsidP="00311690">
      <w:pPr>
        <w:pStyle w:val="ListParagraph"/>
        <w:numPr>
          <w:ilvl w:val="0"/>
          <w:numId w:val="0"/>
        </w:numPr>
        <w:spacing w:before="0" w:after="0"/>
        <w:ind w:left="270"/>
        <w:contextualSpacing w:val="0"/>
      </w:pPr>
    </w:p>
    <w:p w14:paraId="1C754A99" w14:textId="77777777" w:rsidR="00C33E1B" w:rsidRDefault="00381387" w:rsidP="00311690">
      <w:pPr>
        <w:pStyle w:val="ListParagraph"/>
        <w:numPr>
          <w:ilvl w:val="0"/>
          <w:numId w:val="22"/>
        </w:numPr>
        <w:spacing w:before="0" w:after="0"/>
        <w:ind w:left="270" w:hanging="270"/>
        <w:contextualSpacing w:val="0"/>
        <w:sectPr w:rsidR="00C33E1B" w:rsidSect="00090FE5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  <w:r w:rsidRPr="00381387">
        <w:t>How should these data inform short and long-term district goals?</w:t>
      </w:r>
    </w:p>
    <w:p w14:paraId="5ABBA3E0" w14:textId="77777777" w:rsidR="00C33E1B" w:rsidRPr="00333B6C" w:rsidRDefault="00C33E1B" w:rsidP="00311690">
      <w:pPr>
        <w:pStyle w:val="Heading1"/>
        <w:spacing w:before="0" w:after="120"/>
        <w:rPr>
          <w:color w:val="C00000"/>
        </w:rPr>
      </w:pPr>
      <w:r>
        <w:rPr>
          <w:color w:val="C00000"/>
        </w:rPr>
        <w:lastRenderedPageBreak/>
        <w:t>district financial data</w:t>
      </w:r>
    </w:p>
    <w:p w14:paraId="6B8AAF79" w14:textId="77777777" w:rsidR="00311690" w:rsidRPr="00311690" w:rsidRDefault="00C33E1B" w:rsidP="00311690">
      <w:pPr>
        <w:pStyle w:val="Heading2"/>
        <w:ind w:right="-360"/>
        <w:rPr>
          <w:color w:val="C00000"/>
        </w:rPr>
      </w:pPr>
      <w:r>
        <w:rPr>
          <w:color w:val="C00000"/>
        </w:rPr>
        <w:t>general fund revenues, expenditures, and balances</w:t>
      </w:r>
    </w:p>
    <w:tbl>
      <w:tblPr>
        <w:tblStyle w:val="GridTable6Colorful"/>
        <w:tblW w:w="8360" w:type="dxa"/>
        <w:jc w:val="center"/>
        <w:tblLayout w:type="fixed"/>
        <w:tblLook w:val="04A0" w:firstRow="1" w:lastRow="0" w:firstColumn="1" w:lastColumn="0" w:noHBand="0" w:noVBand="1"/>
      </w:tblPr>
      <w:tblGrid>
        <w:gridCol w:w="2088"/>
        <w:gridCol w:w="2084"/>
        <w:gridCol w:w="2094"/>
        <w:gridCol w:w="2094"/>
      </w:tblGrid>
      <w:tr w:rsidR="00C33E1B" w:rsidRPr="003A7346" w14:paraId="063CD850" w14:textId="77777777" w:rsidTr="00311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vAlign w:val="center"/>
          </w:tcPr>
          <w:p w14:paraId="427AB2C3" w14:textId="77777777" w:rsidR="00C33E1B" w:rsidRPr="004B23A5" w:rsidRDefault="00C33E1B" w:rsidP="00311690">
            <w:pPr>
              <w:jc w:val="center"/>
              <w:rPr>
                <w:b w:val="0"/>
              </w:rPr>
            </w:pPr>
            <w:r>
              <w:rPr>
                <w:b w:val="0"/>
              </w:rPr>
              <w:t>Year</w:t>
            </w:r>
          </w:p>
        </w:tc>
        <w:tc>
          <w:tcPr>
            <w:tcW w:w="2203" w:type="dxa"/>
            <w:vAlign w:val="center"/>
          </w:tcPr>
          <w:p w14:paraId="7828BBC7" w14:textId="77777777" w:rsidR="00C33E1B" w:rsidRPr="004B23A5" w:rsidRDefault="00C33E1B" w:rsidP="0007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Revenues</w:t>
            </w:r>
          </w:p>
        </w:tc>
        <w:tc>
          <w:tcPr>
            <w:tcW w:w="2203" w:type="dxa"/>
            <w:vAlign w:val="center"/>
          </w:tcPr>
          <w:p w14:paraId="4DB8B26F" w14:textId="77777777" w:rsidR="00C33E1B" w:rsidRPr="004B23A5" w:rsidRDefault="00C33E1B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Expenditures</w:t>
            </w:r>
          </w:p>
        </w:tc>
        <w:tc>
          <w:tcPr>
            <w:tcW w:w="2203" w:type="dxa"/>
            <w:vAlign w:val="center"/>
          </w:tcPr>
          <w:p w14:paraId="41A230F4" w14:textId="77777777" w:rsidR="00C33E1B" w:rsidRDefault="00C33E1B" w:rsidP="00C33E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Balances</w:t>
            </w:r>
          </w:p>
        </w:tc>
      </w:tr>
      <w:tr w:rsidR="00C33E1B" w:rsidRPr="003A7346" w14:paraId="5B28F8BD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6743161B" w14:textId="77777777"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14:paraId="13B3E79F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77C9821F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0891C46B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3E1B" w:rsidRPr="003A7346" w14:paraId="74FF18EB" w14:textId="77777777" w:rsidTr="00311690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4DDB4985" w14:textId="77777777"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14:paraId="70A04B81" w14:textId="77777777"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507D8C0C" w14:textId="77777777"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7B728FAF" w14:textId="77777777"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3E1B" w:rsidRPr="003A7346" w14:paraId="15B5B3DD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796BE262" w14:textId="77777777"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14:paraId="3AD8C2E9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28BA417C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0C6EE78D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3E1B" w:rsidRPr="003A7346" w14:paraId="6D390064" w14:textId="77777777" w:rsidTr="00311690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76C1DC21" w14:textId="77777777"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14:paraId="0626DCB2" w14:textId="77777777"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1BED5223" w14:textId="77777777"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7A74C867" w14:textId="77777777" w:rsidR="00C33E1B" w:rsidRPr="00311690" w:rsidRDefault="00C33E1B" w:rsidP="00C33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3E1B" w:rsidRPr="003A7346" w14:paraId="33B9B9DB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3ED0E89A" w14:textId="77777777" w:rsidR="00C33E1B" w:rsidRPr="00311690" w:rsidRDefault="00C33E1B" w:rsidP="00C33E1B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[Current Year]</w:t>
            </w:r>
          </w:p>
        </w:tc>
        <w:tc>
          <w:tcPr>
            <w:tcW w:w="1726" w:type="dxa"/>
            <w:vAlign w:val="center"/>
          </w:tcPr>
          <w:p w14:paraId="6F78218D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6EAC149B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5A9F7E36" w14:textId="77777777" w:rsidR="00C33E1B" w:rsidRPr="00311690" w:rsidRDefault="00C33E1B" w:rsidP="00C33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71BD109" w14:textId="77777777" w:rsidR="00311690" w:rsidRPr="00311690" w:rsidRDefault="00073431" w:rsidP="00311690">
      <w:pPr>
        <w:pStyle w:val="Heading2"/>
        <w:ind w:right="0"/>
        <w:rPr>
          <w:color w:val="C00000"/>
        </w:rPr>
      </w:pPr>
      <w:r>
        <w:rPr>
          <w:color w:val="C00000"/>
        </w:rPr>
        <w:t>expenditures/students</w:t>
      </w:r>
    </w:p>
    <w:tbl>
      <w:tblPr>
        <w:tblStyle w:val="GridTable6Colorful"/>
        <w:tblW w:w="8360" w:type="dxa"/>
        <w:jc w:val="center"/>
        <w:tblLayout w:type="fixed"/>
        <w:tblLook w:val="04A0" w:firstRow="1" w:lastRow="0" w:firstColumn="1" w:lastColumn="0" w:noHBand="0" w:noVBand="1"/>
      </w:tblPr>
      <w:tblGrid>
        <w:gridCol w:w="2088"/>
        <w:gridCol w:w="2084"/>
        <w:gridCol w:w="2094"/>
        <w:gridCol w:w="2094"/>
      </w:tblGrid>
      <w:tr w:rsidR="00073431" w:rsidRPr="003A7346" w14:paraId="116B93F8" w14:textId="77777777" w:rsidTr="00311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vAlign w:val="center"/>
          </w:tcPr>
          <w:p w14:paraId="012F353E" w14:textId="77777777"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Year</w:t>
            </w:r>
          </w:p>
        </w:tc>
        <w:tc>
          <w:tcPr>
            <w:tcW w:w="2203" w:type="dxa"/>
            <w:vAlign w:val="center"/>
          </w:tcPr>
          <w:p w14:paraId="0B1A3F74" w14:textId="77777777" w:rsidR="00073431" w:rsidRPr="00311690" w:rsidRDefault="00073431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1690">
              <w:rPr>
                <w:b w:val="0"/>
              </w:rPr>
              <w:t>General Fund Expenditures</w:t>
            </w:r>
          </w:p>
        </w:tc>
        <w:tc>
          <w:tcPr>
            <w:tcW w:w="2203" w:type="dxa"/>
            <w:vAlign w:val="center"/>
          </w:tcPr>
          <w:p w14:paraId="0900F3E7" w14:textId="77777777" w:rsidR="00073431" w:rsidRPr="00311690" w:rsidRDefault="00073431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1690">
              <w:rPr>
                <w:b w:val="0"/>
              </w:rPr>
              <w:t>Students</w:t>
            </w:r>
          </w:p>
        </w:tc>
        <w:tc>
          <w:tcPr>
            <w:tcW w:w="2203" w:type="dxa"/>
            <w:vAlign w:val="center"/>
          </w:tcPr>
          <w:p w14:paraId="04998AB9" w14:textId="77777777" w:rsidR="00073431" w:rsidRPr="00311690" w:rsidRDefault="00073431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1690">
              <w:rPr>
                <w:b w:val="0"/>
              </w:rPr>
              <w:t>Expenditures/</w:t>
            </w:r>
            <w:r w:rsidRPr="00311690">
              <w:rPr>
                <w:b w:val="0"/>
              </w:rPr>
              <w:br/>
              <w:t>Students</w:t>
            </w:r>
          </w:p>
        </w:tc>
      </w:tr>
      <w:tr w:rsidR="00073431" w:rsidRPr="003A7346" w14:paraId="1DAFC8FA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67184820" w14:textId="77777777"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14:paraId="2993F092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2B80D347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08361427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3431" w:rsidRPr="003A7346" w14:paraId="51351A16" w14:textId="77777777" w:rsidTr="00311690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7BBDEA1F" w14:textId="77777777"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14:paraId="3FCB9628" w14:textId="77777777"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004C4FC8" w14:textId="77777777"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0A9D5791" w14:textId="77777777"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3431" w:rsidRPr="003A7346" w14:paraId="1CCE5AB5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7D369FFC" w14:textId="77777777"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14:paraId="33A48DF2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4AE63915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7D28AEFF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73431" w:rsidRPr="003A7346" w14:paraId="477C4B10" w14:textId="77777777" w:rsidTr="00311690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337AA526" w14:textId="77777777"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[Year]</w:t>
            </w:r>
          </w:p>
        </w:tc>
        <w:tc>
          <w:tcPr>
            <w:tcW w:w="1726" w:type="dxa"/>
            <w:vAlign w:val="center"/>
          </w:tcPr>
          <w:p w14:paraId="031E8304" w14:textId="77777777"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4494EC9F" w14:textId="77777777"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20466423" w14:textId="77777777" w:rsidR="00073431" w:rsidRPr="00311690" w:rsidRDefault="00073431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3431" w:rsidRPr="003A7346" w14:paraId="5739E949" w14:textId="77777777" w:rsidTr="0031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vAlign w:val="center"/>
          </w:tcPr>
          <w:p w14:paraId="06586F12" w14:textId="77777777" w:rsidR="00073431" w:rsidRPr="00311690" w:rsidRDefault="00073431" w:rsidP="00C60851">
            <w:pPr>
              <w:jc w:val="center"/>
              <w:rPr>
                <w:b w:val="0"/>
              </w:rPr>
            </w:pPr>
            <w:r w:rsidRPr="00311690">
              <w:rPr>
                <w:b w:val="0"/>
              </w:rPr>
              <w:t>[Year] to [Current Year]</w:t>
            </w:r>
          </w:p>
        </w:tc>
        <w:tc>
          <w:tcPr>
            <w:tcW w:w="1726" w:type="dxa"/>
            <w:vAlign w:val="center"/>
          </w:tcPr>
          <w:p w14:paraId="09A9B93E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4F343FBD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3" w:type="dxa"/>
            <w:vAlign w:val="center"/>
          </w:tcPr>
          <w:p w14:paraId="227E02B0" w14:textId="77777777" w:rsidR="00073431" w:rsidRPr="00311690" w:rsidRDefault="00073431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3B77D12" w14:textId="77777777" w:rsidR="00381387" w:rsidRDefault="00381387" w:rsidP="00B03CC6"/>
    <w:p w14:paraId="1145F66E" w14:textId="77777777" w:rsidR="00073431" w:rsidRDefault="00073431" w:rsidP="00073431">
      <w:pPr>
        <w:pStyle w:val="Heading2"/>
        <w:spacing w:before="200" w:line="360" w:lineRule="auto"/>
        <w:ind w:right="0"/>
        <w:rPr>
          <w:color w:val="C00000"/>
        </w:rPr>
        <w:sectPr w:rsidR="00073431" w:rsidSect="00090FE5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440B9A1A" w14:textId="77777777" w:rsidR="00311690" w:rsidRPr="00311690" w:rsidRDefault="00073431" w:rsidP="00311690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lastRenderedPageBreak/>
        <w:t>mill levies</w:t>
      </w:r>
    </w:p>
    <w:tbl>
      <w:tblPr>
        <w:tblStyle w:val="GridTable6Colorful"/>
        <w:tblpPr w:leftFromText="187" w:rightFromText="187" w:vertAnchor="text" w:tblpY="1"/>
        <w:tblOverlap w:val="never"/>
        <w:tblW w:w="9445" w:type="dxa"/>
        <w:tblLayout w:type="fixed"/>
        <w:tblLook w:val="04A0" w:firstRow="1" w:lastRow="0" w:firstColumn="1" w:lastColumn="0" w:noHBand="0" w:noVBand="1"/>
      </w:tblPr>
      <w:tblGrid>
        <w:gridCol w:w="945"/>
        <w:gridCol w:w="945"/>
        <w:gridCol w:w="945"/>
        <w:gridCol w:w="945"/>
        <w:gridCol w:w="945"/>
        <w:gridCol w:w="944"/>
        <w:gridCol w:w="944"/>
        <w:gridCol w:w="944"/>
        <w:gridCol w:w="944"/>
        <w:gridCol w:w="944"/>
      </w:tblGrid>
      <w:tr w:rsidR="004A0618" w:rsidRPr="00226B6D" w14:paraId="3DF38328" w14:textId="77777777" w:rsidTr="004A0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14:paraId="0C239D82" w14:textId="77777777"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Year</w:t>
            </w:r>
          </w:p>
        </w:tc>
        <w:tc>
          <w:tcPr>
            <w:tcW w:w="945" w:type="dxa"/>
            <w:vAlign w:val="center"/>
          </w:tcPr>
          <w:p w14:paraId="4D5E3155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 xml:space="preserve">General </w:t>
            </w:r>
          </w:p>
        </w:tc>
        <w:tc>
          <w:tcPr>
            <w:tcW w:w="945" w:type="dxa"/>
            <w:vAlign w:val="center"/>
          </w:tcPr>
          <w:p w14:paraId="3197710E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Misc.</w:t>
            </w:r>
          </w:p>
        </w:tc>
        <w:tc>
          <w:tcPr>
            <w:tcW w:w="945" w:type="dxa"/>
            <w:vAlign w:val="center"/>
          </w:tcPr>
          <w:p w14:paraId="19D90480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Special Reserve</w:t>
            </w:r>
          </w:p>
        </w:tc>
        <w:tc>
          <w:tcPr>
            <w:tcW w:w="945" w:type="dxa"/>
            <w:vAlign w:val="center"/>
          </w:tcPr>
          <w:p w14:paraId="358E50E2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Tuition</w:t>
            </w:r>
          </w:p>
        </w:tc>
        <w:tc>
          <w:tcPr>
            <w:tcW w:w="944" w:type="dxa"/>
            <w:vAlign w:val="center"/>
          </w:tcPr>
          <w:p w14:paraId="2FC1B24A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Building</w:t>
            </w:r>
          </w:p>
        </w:tc>
        <w:tc>
          <w:tcPr>
            <w:tcW w:w="944" w:type="dxa"/>
            <w:vAlign w:val="center"/>
          </w:tcPr>
          <w:p w14:paraId="34E17F99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Sub-Total</w:t>
            </w:r>
          </w:p>
        </w:tc>
        <w:tc>
          <w:tcPr>
            <w:tcW w:w="944" w:type="dxa"/>
            <w:vAlign w:val="center"/>
          </w:tcPr>
          <w:p w14:paraId="49E8EBB2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Excess Mills</w:t>
            </w:r>
          </w:p>
        </w:tc>
        <w:tc>
          <w:tcPr>
            <w:tcW w:w="944" w:type="dxa"/>
            <w:vAlign w:val="center"/>
          </w:tcPr>
          <w:p w14:paraId="07A6E0B6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Total</w:t>
            </w:r>
          </w:p>
        </w:tc>
        <w:tc>
          <w:tcPr>
            <w:tcW w:w="944" w:type="dxa"/>
            <w:vAlign w:val="center"/>
          </w:tcPr>
          <w:p w14:paraId="28075FD0" w14:textId="77777777" w:rsidR="004A0618" w:rsidRPr="00311690" w:rsidRDefault="004A0618" w:rsidP="0022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Totals</w:t>
            </w:r>
          </w:p>
        </w:tc>
      </w:tr>
      <w:tr w:rsidR="004A0618" w:rsidRPr="00226B6D" w14:paraId="4B4F0307" w14:textId="77777777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14:paraId="41FB7225" w14:textId="77777777"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[Year]</w:t>
            </w:r>
          </w:p>
        </w:tc>
        <w:tc>
          <w:tcPr>
            <w:tcW w:w="945" w:type="dxa"/>
            <w:vAlign w:val="center"/>
          </w:tcPr>
          <w:p w14:paraId="6656BC66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28866F6C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486D37F5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210894E9" w14:textId="77777777" w:rsidR="004A0618" w:rsidRPr="00311690" w:rsidRDefault="004A0618" w:rsidP="00226B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61457F7E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4238DE3D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1AB29F5B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51982DB0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561DABA7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A0618" w:rsidRPr="00226B6D" w14:paraId="1861F7B4" w14:textId="77777777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14:paraId="313409D2" w14:textId="77777777"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[Year]</w:t>
            </w:r>
          </w:p>
        </w:tc>
        <w:tc>
          <w:tcPr>
            <w:tcW w:w="945" w:type="dxa"/>
            <w:vAlign w:val="center"/>
          </w:tcPr>
          <w:p w14:paraId="346994CE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517E82AB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7D67C02C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104440F6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257CE347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4327E054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6BD5BF92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022321B4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18D0ABF8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A0618" w:rsidRPr="00226B6D" w14:paraId="697ED1A2" w14:textId="77777777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14:paraId="01687E20" w14:textId="77777777"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[Year]</w:t>
            </w:r>
          </w:p>
        </w:tc>
        <w:tc>
          <w:tcPr>
            <w:tcW w:w="945" w:type="dxa"/>
            <w:vAlign w:val="center"/>
          </w:tcPr>
          <w:p w14:paraId="20BB3AEA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49CFD9B5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45DFCAA9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356E85B8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6C0CB2E4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3E37C6DF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7CD51E2B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16F34A90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0E80425E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A0618" w:rsidRPr="00226B6D" w14:paraId="14A21C3E" w14:textId="77777777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14:paraId="413D2A9D" w14:textId="77777777"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[Year]</w:t>
            </w:r>
          </w:p>
        </w:tc>
        <w:tc>
          <w:tcPr>
            <w:tcW w:w="945" w:type="dxa"/>
            <w:vAlign w:val="center"/>
          </w:tcPr>
          <w:p w14:paraId="62989F0D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141AA3A5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5D04B653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18D36FA3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026E7FC2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6427EA26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6A4EA83E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66994DB4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2246E3E9" w14:textId="77777777" w:rsidR="004A0618" w:rsidRPr="00311690" w:rsidRDefault="004A0618" w:rsidP="0022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A0618" w:rsidRPr="00226B6D" w14:paraId="2712980D" w14:textId="77777777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vAlign w:val="center"/>
          </w:tcPr>
          <w:p w14:paraId="2A222BA6" w14:textId="77777777" w:rsidR="004A0618" w:rsidRPr="00311690" w:rsidRDefault="004A0618" w:rsidP="00226B6D">
            <w:pPr>
              <w:jc w:val="center"/>
              <w:rPr>
                <w:b w:val="0"/>
                <w:sz w:val="18"/>
                <w:szCs w:val="18"/>
              </w:rPr>
            </w:pPr>
            <w:r w:rsidRPr="00311690">
              <w:rPr>
                <w:b w:val="0"/>
                <w:sz w:val="18"/>
                <w:szCs w:val="18"/>
              </w:rPr>
              <w:t>[Year] to [Current Year]</w:t>
            </w:r>
          </w:p>
        </w:tc>
        <w:tc>
          <w:tcPr>
            <w:tcW w:w="945" w:type="dxa"/>
            <w:vAlign w:val="center"/>
          </w:tcPr>
          <w:p w14:paraId="7BF150D3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73B6A077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4036F223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16F3FAC4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28E7E0B6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62A45FBC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56F9A349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41FA0841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944" w:type="dxa"/>
            <w:vAlign w:val="center"/>
          </w:tcPr>
          <w:p w14:paraId="301B6C32" w14:textId="77777777" w:rsidR="004A0618" w:rsidRPr="00311690" w:rsidRDefault="004A0618" w:rsidP="0022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</w:tbl>
    <w:p w14:paraId="0F5FF50E" w14:textId="77777777" w:rsidR="004D6FD0" w:rsidRPr="0077557A" w:rsidRDefault="004D6FD0" w:rsidP="004D6FD0">
      <w:pPr>
        <w:pStyle w:val="Heading2"/>
        <w:spacing w:before="0" w:after="0"/>
        <w:ind w:right="0"/>
        <w:rPr>
          <w:rStyle w:val="Hyperlink"/>
          <w:rFonts w:ascii="D-DIN" w:eastAsia="Times New Roman" w:hAnsi="D-DIN" w:cs="Calibri"/>
          <w:b w:val="0"/>
          <w:caps w:val="0"/>
          <w:sz w:val="21"/>
          <w:szCs w:val="22"/>
          <w:lang w:val="en-US"/>
        </w:rPr>
      </w:pPr>
      <w:r w:rsidRPr="004D6FD0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t xml:space="preserve">See </w:t>
      </w:r>
      <w:r w:rsidR="0077557A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fldChar w:fldCharType="begin"/>
      </w:r>
      <w:r w:rsidR="0077557A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instrText xml:space="preserve"> HYPERLINK "https://www.legis.nd.gov/cencode/t57c15.pdf" </w:instrText>
      </w:r>
      <w:r w:rsidR="0077557A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</w:r>
      <w:r w:rsidR="0077557A"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fldChar w:fldCharType="separate"/>
      </w:r>
      <w:r w:rsidRPr="0077557A">
        <w:rPr>
          <w:rStyle w:val="Hyperlink"/>
          <w:rFonts w:ascii="D-DIN" w:eastAsia="Times New Roman" w:hAnsi="D-DIN" w:cs="Calibri"/>
          <w:b w:val="0"/>
          <w:caps w:val="0"/>
          <w:sz w:val="21"/>
          <w:szCs w:val="22"/>
          <w:lang w:val="en-US"/>
        </w:rPr>
        <w:t>NDCC Sections 57-15-13, 57-15-14.2, 57-15-16</w:t>
      </w:r>
    </w:p>
    <w:p w14:paraId="6F48D4C1" w14:textId="77777777" w:rsidR="00311690" w:rsidRPr="00311690" w:rsidRDefault="0077557A" w:rsidP="00311690">
      <w:pPr>
        <w:pStyle w:val="Heading2"/>
        <w:ind w:right="0"/>
        <w:rPr>
          <w:color w:val="C00000"/>
        </w:rPr>
      </w:pPr>
      <w:r>
        <w:rPr>
          <w:rFonts w:ascii="D-DIN" w:eastAsia="Times New Roman" w:hAnsi="D-DIN" w:cs="Calibri"/>
          <w:b w:val="0"/>
          <w:caps w:val="0"/>
          <w:color w:val="262626" w:themeColor="text1" w:themeTint="D9"/>
          <w:sz w:val="21"/>
          <w:szCs w:val="22"/>
          <w:lang w:val="en-US"/>
        </w:rPr>
        <w:fldChar w:fldCharType="end"/>
      </w:r>
      <w:r w:rsidR="004D6FD0">
        <w:rPr>
          <w:color w:val="C00000"/>
        </w:rPr>
        <w:t>S</w:t>
      </w:r>
      <w:r w:rsidR="007F465A">
        <w:rPr>
          <w:color w:val="C00000"/>
        </w:rPr>
        <w:t>tate/federal aid and other revenue sources</w:t>
      </w:r>
    </w:p>
    <w:tbl>
      <w:tblPr>
        <w:tblStyle w:val="GridTable6Colorful"/>
        <w:tblW w:w="8400" w:type="dxa"/>
        <w:tblLook w:val="04A0" w:firstRow="1" w:lastRow="0" w:firstColumn="1" w:lastColumn="0" w:noHBand="0" w:noVBand="1"/>
      </w:tblPr>
      <w:tblGrid>
        <w:gridCol w:w="2056"/>
        <w:gridCol w:w="2147"/>
        <w:gridCol w:w="2040"/>
        <w:gridCol w:w="2157"/>
      </w:tblGrid>
      <w:tr w:rsidR="006C28DF" w:rsidRPr="003A7346" w14:paraId="4D85929E" w14:textId="77777777" w:rsidTr="004E6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Merge w:val="restart"/>
            <w:vAlign w:val="center"/>
          </w:tcPr>
          <w:p w14:paraId="5816D291" w14:textId="77777777" w:rsidR="006C28DF" w:rsidRPr="004E6F3D" w:rsidRDefault="006C28DF" w:rsidP="004E6F3D">
            <w:pPr>
              <w:jc w:val="center"/>
              <w:rPr>
                <w:b w:val="0"/>
              </w:rPr>
            </w:pPr>
            <w:r w:rsidRPr="004E6F3D">
              <w:rPr>
                <w:b w:val="0"/>
              </w:rPr>
              <w:t>School Year</w:t>
            </w:r>
          </w:p>
        </w:tc>
        <w:tc>
          <w:tcPr>
            <w:tcW w:w="6344" w:type="dxa"/>
            <w:gridSpan w:val="3"/>
            <w:vAlign w:val="center"/>
          </w:tcPr>
          <w:p w14:paraId="7E98F896" w14:textId="77777777" w:rsidR="006C28DF" w:rsidRPr="004E6F3D" w:rsidRDefault="006C28DF" w:rsidP="004E6F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E6F3D">
              <w:rPr>
                <w:b w:val="0"/>
              </w:rPr>
              <w:t>Amount</w:t>
            </w:r>
          </w:p>
        </w:tc>
      </w:tr>
      <w:tr w:rsidR="004E6F3D" w:rsidRPr="003A7346" w14:paraId="6596E7A0" w14:textId="77777777" w:rsidTr="004E6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Merge/>
            <w:vAlign w:val="center"/>
          </w:tcPr>
          <w:p w14:paraId="1856A89E" w14:textId="77777777" w:rsidR="006C28DF" w:rsidRPr="004E6F3D" w:rsidRDefault="006C28DF" w:rsidP="004E6F3D">
            <w:pPr>
              <w:jc w:val="center"/>
              <w:rPr>
                <w:b w:val="0"/>
              </w:rPr>
            </w:pPr>
          </w:p>
        </w:tc>
        <w:tc>
          <w:tcPr>
            <w:tcW w:w="2147" w:type="dxa"/>
            <w:vAlign w:val="center"/>
          </w:tcPr>
          <w:p w14:paraId="4F8F7A7B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F3D">
              <w:t>State</w:t>
            </w:r>
          </w:p>
        </w:tc>
        <w:tc>
          <w:tcPr>
            <w:tcW w:w="2040" w:type="dxa"/>
            <w:vAlign w:val="center"/>
          </w:tcPr>
          <w:p w14:paraId="4E5AACA8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F3D">
              <w:t>Federal</w:t>
            </w:r>
          </w:p>
        </w:tc>
        <w:tc>
          <w:tcPr>
            <w:tcW w:w="2157" w:type="dxa"/>
            <w:vAlign w:val="center"/>
          </w:tcPr>
          <w:p w14:paraId="079E790F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F3D">
              <w:t>Other Revenue Sources</w:t>
            </w:r>
          </w:p>
        </w:tc>
      </w:tr>
      <w:tr w:rsidR="006C28DF" w:rsidRPr="003A7346" w14:paraId="6ADFABDD" w14:textId="77777777" w:rsidTr="004E6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14:paraId="6940C149" w14:textId="3264E47C"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19</w:t>
            </w:r>
            <w:r>
              <w:rPr>
                <w:b w:val="0"/>
              </w:rPr>
              <w:t>-</w:t>
            </w:r>
            <w:r w:rsidR="002B5FC1">
              <w:rPr>
                <w:b w:val="0"/>
              </w:rPr>
              <w:t>20</w:t>
            </w:r>
          </w:p>
        </w:tc>
        <w:tc>
          <w:tcPr>
            <w:tcW w:w="2147" w:type="dxa"/>
            <w:vAlign w:val="center"/>
          </w:tcPr>
          <w:p w14:paraId="7443F764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14:paraId="6E76AA6A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14:paraId="5974A4B5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E6F3D" w:rsidRPr="003A7346" w14:paraId="179DA113" w14:textId="77777777" w:rsidTr="004E6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14:paraId="21D11DA5" w14:textId="68DBDB8B"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20</w:t>
            </w:r>
            <w:r>
              <w:rPr>
                <w:b w:val="0"/>
              </w:rPr>
              <w:t>-</w:t>
            </w:r>
            <w:r w:rsidR="002B5FC1">
              <w:rPr>
                <w:b w:val="0"/>
              </w:rPr>
              <w:t>21</w:t>
            </w:r>
          </w:p>
        </w:tc>
        <w:tc>
          <w:tcPr>
            <w:tcW w:w="2147" w:type="dxa"/>
            <w:vAlign w:val="center"/>
          </w:tcPr>
          <w:p w14:paraId="6E6B0D31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14:paraId="1BE6113B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14:paraId="642FC4CC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C28DF" w:rsidRPr="003A7346" w14:paraId="23E76891" w14:textId="77777777" w:rsidTr="004E6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14:paraId="15391D03" w14:textId="6DCBBDEC"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21</w:t>
            </w:r>
            <w:r>
              <w:rPr>
                <w:b w:val="0"/>
              </w:rPr>
              <w:t>-2</w:t>
            </w:r>
            <w:r w:rsidR="002B5FC1">
              <w:rPr>
                <w:b w:val="0"/>
              </w:rPr>
              <w:t>2</w:t>
            </w:r>
          </w:p>
        </w:tc>
        <w:tc>
          <w:tcPr>
            <w:tcW w:w="2147" w:type="dxa"/>
            <w:vAlign w:val="center"/>
          </w:tcPr>
          <w:p w14:paraId="4B1ABE07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14:paraId="5BF8E663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14:paraId="76AB479E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E6F3D" w:rsidRPr="003A7346" w14:paraId="2B089CF8" w14:textId="77777777" w:rsidTr="004E6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14:paraId="7FA3595D" w14:textId="11FEA9DE"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  <w:r w:rsidR="002B5FC1">
              <w:rPr>
                <w:b w:val="0"/>
              </w:rPr>
              <w:t>22-23</w:t>
            </w:r>
          </w:p>
        </w:tc>
        <w:tc>
          <w:tcPr>
            <w:tcW w:w="2147" w:type="dxa"/>
            <w:vAlign w:val="center"/>
          </w:tcPr>
          <w:p w14:paraId="38A84B0F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14:paraId="2B54451C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14:paraId="5AEC01A9" w14:textId="77777777" w:rsidR="006C28DF" w:rsidRPr="004E6F3D" w:rsidRDefault="006C28DF" w:rsidP="004E6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C28DF" w:rsidRPr="003A7346" w14:paraId="5E7314E7" w14:textId="77777777" w:rsidTr="004E6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dxa"/>
            <w:vAlign w:val="center"/>
          </w:tcPr>
          <w:p w14:paraId="047A9124" w14:textId="629638B8" w:rsidR="006C28DF" w:rsidRPr="004E6F3D" w:rsidRDefault="0085291E" w:rsidP="004E6F3D">
            <w:pPr>
              <w:jc w:val="center"/>
              <w:rPr>
                <w:b w:val="0"/>
              </w:rPr>
            </w:pPr>
            <w:r>
              <w:rPr>
                <w:b w:val="0"/>
              </w:rPr>
              <w:t>202</w:t>
            </w:r>
            <w:r w:rsidR="002B5FC1">
              <w:rPr>
                <w:b w:val="0"/>
              </w:rPr>
              <w:t>3-24</w:t>
            </w:r>
            <w:r>
              <w:rPr>
                <w:b w:val="0"/>
              </w:rPr>
              <w:br/>
            </w:r>
            <w:r w:rsidR="006C28DF" w:rsidRPr="004E6F3D">
              <w:rPr>
                <w:b w:val="0"/>
              </w:rPr>
              <w:t>(</w:t>
            </w:r>
            <w:r>
              <w:rPr>
                <w:b w:val="0"/>
              </w:rPr>
              <w:t>projec</w:t>
            </w:r>
            <w:r w:rsidR="006C28DF" w:rsidRPr="004E6F3D">
              <w:rPr>
                <w:b w:val="0"/>
              </w:rPr>
              <w:t>ted)</w:t>
            </w:r>
          </w:p>
        </w:tc>
        <w:tc>
          <w:tcPr>
            <w:tcW w:w="2147" w:type="dxa"/>
            <w:vAlign w:val="center"/>
          </w:tcPr>
          <w:p w14:paraId="6D1ECAA6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040" w:type="dxa"/>
            <w:vAlign w:val="center"/>
          </w:tcPr>
          <w:p w14:paraId="51512177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157" w:type="dxa"/>
            <w:vAlign w:val="center"/>
          </w:tcPr>
          <w:p w14:paraId="307DA015" w14:textId="77777777" w:rsidR="006C28DF" w:rsidRPr="004E6F3D" w:rsidRDefault="006C28DF" w:rsidP="004E6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7FF5C27F" w14:textId="77777777" w:rsidR="00362DA3" w:rsidRDefault="00362DA3" w:rsidP="00311690">
      <w:pPr>
        <w:pStyle w:val="Heading2"/>
        <w:ind w:right="-274"/>
        <w:rPr>
          <w:color w:val="C00000"/>
        </w:rPr>
      </w:pPr>
      <w:r>
        <w:rPr>
          <w:color w:val="C00000"/>
        </w:rPr>
        <w:t>district finance questions</w:t>
      </w:r>
    </w:p>
    <w:p w14:paraId="12338783" w14:textId="77777777" w:rsidR="00362DA3" w:rsidRDefault="00362DA3" w:rsidP="00311690">
      <w:pPr>
        <w:pStyle w:val="ListParagraph"/>
        <w:numPr>
          <w:ilvl w:val="0"/>
          <w:numId w:val="23"/>
        </w:numPr>
        <w:spacing w:before="0" w:after="0"/>
        <w:ind w:left="274" w:hanging="274"/>
        <w:contextualSpacing w:val="0"/>
      </w:pPr>
      <w:r>
        <w:t>What are the financial trends of the district?</w:t>
      </w:r>
    </w:p>
    <w:p w14:paraId="5DE26C5A" w14:textId="77777777" w:rsidR="0077557A" w:rsidRDefault="0077557A" w:rsidP="0077557A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14:paraId="5263A8A3" w14:textId="77777777" w:rsidR="00362DA3" w:rsidRDefault="00362DA3" w:rsidP="00311690">
      <w:pPr>
        <w:pStyle w:val="ListParagraph"/>
        <w:numPr>
          <w:ilvl w:val="0"/>
          <w:numId w:val="23"/>
        </w:numPr>
        <w:spacing w:before="0" w:after="0"/>
        <w:ind w:left="274" w:hanging="274"/>
        <w:contextualSpacing w:val="0"/>
      </w:pPr>
      <w:r>
        <w:t>What are the future financial challenges for the district?</w:t>
      </w:r>
    </w:p>
    <w:p w14:paraId="54495D4A" w14:textId="77777777" w:rsidR="0077557A" w:rsidRDefault="0077557A" w:rsidP="0077557A">
      <w:pPr>
        <w:pStyle w:val="ListParagraph"/>
        <w:numPr>
          <w:ilvl w:val="0"/>
          <w:numId w:val="0"/>
        </w:numPr>
        <w:spacing w:before="0" w:after="0"/>
        <w:ind w:left="274"/>
        <w:contextualSpacing w:val="0"/>
      </w:pPr>
    </w:p>
    <w:p w14:paraId="1D8CC530" w14:textId="77777777" w:rsidR="00362DA3" w:rsidRDefault="00362DA3" w:rsidP="00362DA3">
      <w:pPr>
        <w:pStyle w:val="ListParagraph"/>
        <w:numPr>
          <w:ilvl w:val="0"/>
          <w:numId w:val="23"/>
        </w:numPr>
        <w:ind w:left="270" w:hanging="270"/>
        <w:sectPr w:rsidR="00362DA3" w:rsidSect="00362DA3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  <w:r>
        <w:t>What steps should be taken now</w:t>
      </w:r>
      <w:r w:rsidR="0085291E">
        <w:t>,</w:t>
      </w:r>
      <w:r>
        <w:t xml:space="preserve"> and in the future to meet the short- and long-term financial needs of the district?</w:t>
      </w:r>
    </w:p>
    <w:p w14:paraId="3C758C18" w14:textId="77777777" w:rsidR="005A03DA" w:rsidRPr="00333B6C" w:rsidRDefault="005A03DA" w:rsidP="009564F8">
      <w:pPr>
        <w:pStyle w:val="Heading1"/>
        <w:spacing w:before="0" w:after="120"/>
        <w:rPr>
          <w:color w:val="C00000"/>
        </w:rPr>
      </w:pPr>
      <w:r>
        <w:rPr>
          <w:color w:val="C00000"/>
        </w:rPr>
        <w:lastRenderedPageBreak/>
        <w:t>staffing</w:t>
      </w:r>
    </w:p>
    <w:p w14:paraId="048C3D67" w14:textId="77777777" w:rsidR="005A03DA" w:rsidRPr="00AA61AB" w:rsidRDefault="005A03DA" w:rsidP="009564F8">
      <w:pPr>
        <w:pStyle w:val="Heading2"/>
        <w:ind w:right="0"/>
        <w:rPr>
          <w:color w:val="C00000"/>
        </w:rPr>
      </w:pPr>
      <w:r>
        <w:rPr>
          <w:color w:val="C00000"/>
        </w:rPr>
        <w:t>fte instructional staff</w:t>
      </w:r>
    </w:p>
    <w:tbl>
      <w:tblPr>
        <w:tblStyle w:val="GridTable6Colorful"/>
        <w:tblW w:w="8275" w:type="dxa"/>
        <w:jc w:val="center"/>
        <w:tblLayout w:type="fixed"/>
        <w:tblLook w:val="04A0" w:firstRow="1" w:lastRow="0" w:firstColumn="1" w:lastColumn="0" w:noHBand="0" w:noVBand="1"/>
      </w:tblPr>
      <w:tblGrid>
        <w:gridCol w:w="1655"/>
        <w:gridCol w:w="1655"/>
        <w:gridCol w:w="1655"/>
        <w:gridCol w:w="1655"/>
        <w:gridCol w:w="1655"/>
      </w:tblGrid>
      <w:tr w:rsidR="009A3EE8" w:rsidRPr="007F465A" w14:paraId="5DFB52F1" w14:textId="77777777" w:rsidTr="00A93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vAlign w:val="center"/>
          </w:tcPr>
          <w:p w14:paraId="131C533D" w14:textId="77777777"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  <w:r w:rsidRPr="009A3EE8">
              <w:rPr>
                <w:b w:val="0"/>
                <w:szCs w:val="21"/>
              </w:rPr>
              <w:t>Grade Level Served</w:t>
            </w:r>
          </w:p>
        </w:tc>
        <w:tc>
          <w:tcPr>
            <w:tcW w:w="979" w:type="dxa"/>
            <w:vMerge w:val="restart"/>
            <w:vAlign w:val="center"/>
          </w:tcPr>
          <w:p w14:paraId="40B21531" w14:textId="77777777" w:rsidR="009A3EE8" w:rsidRPr="009A3EE8" w:rsidRDefault="009A3EE8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1"/>
              </w:rPr>
            </w:pPr>
            <w:r w:rsidRPr="009A3EE8">
              <w:rPr>
                <w:b w:val="0"/>
                <w:szCs w:val="21"/>
              </w:rPr>
              <w:t>Current FTEs</w:t>
            </w:r>
          </w:p>
        </w:tc>
        <w:tc>
          <w:tcPr>
            <w:tcW w:w="979" w:type="dxa"/>
            <w:gridSpan w:val="3"/>
            <w:vAlign w:val="center"/>
          </w:tcPr>
          <w:p w14:paraId="0AE3BDF7" w14:textId="77777777" w:rsidR="009A3EE8" w:rsidRPr="009A3EE8" w:rsidRDefault="009A3EE8" w:rsidP="005A03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1"/>
              </w:rPr>
            </w:pPr>
            <w:r w:rsidRPr="009A3EE8">
              <w:rPr>
                <w:b w:val="0"/>
                <w:szCs w:val="21"/>
              </w:rPr>
              <w:t>Projected</w:t>
            </w:r>
          </w:p>
        </w:tc>
      </w:tr>
      <w:tr w:rsidR="009A3EE8" w:rsidRPr="007F465A" w14:paraId="35BAA216" w14:textId="77777777" w:rsidTr="00A93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vAlign w:val="center"/>
          </w:tcPr>
          <w:p w14:paraId="0DA9D9D2" w14:textId="77777777"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</w:p>
        </w:tc>
        <w:tc>
          <w:tcPr>
            <w:tcW w:w="979" w:type="dxa"/>
            <w:vMerge/>
            <w:vAlign w:val="center"/>
          </w:tcPr>
          <w:p w14:paraId="481600D7" w14:textId="77777777"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0F2B10C0" w14:textId="7FA999AD" w:rsidR="009A3EE8" w:rsidRPr="009A3EE8" w:rsidRDefault="002B5FC1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2024-25</w:t>
            </w:r>
          </w:p>
        </w:tc>
        <w:tc>
          <w:tcPr>
            <w:tcW w:w="979" w:type="dxa"/>
            <w:vAlign w:val="center"/>
          </w:tcPr>
          <w:p w14:paraId="022E44A9" w14:textId="42217B2C" w:rsidR="009A3EE8" w:rsidRPr="009A3EE8" w:rsidRDefault="0085291E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</w:t>
            </w:r>
            <w:r w:rsidR="002B5FC1">
              <w:rPr>
                <w:bCs/>
                <w:szCs w:val="21"/>
              </w:rPr>
              <w:t>5-26</w:t>
            </w:r>
          </w:p>
        </w:tc>
        <w:tc>
          <w:tcPr>
            <w:tcW w:w="979" w:type="dxa"/>
            <w:vAlign w:val="center"/>
          </w:tcPr>
          <w:p w14:paraId="440CAFA2" w14:textId="24FEC954" w:rsidR="009A3EE8" w:rsidRPr="009A3EE8" w:rsidRDefault="0085291E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</w:t>
            </w:r>
            <w:r w:rsidR="002B5FC1">
              <w:rPr>
                <w:bCs/>
                <w:szCs w:val="21"/>
              </w:rPr>
              <w:t>6-27</w:t>
            </w:r>
          </w:p>
        </w:tc>
      </w:tr>
      <w:tr w:rsidR="009A3EE8" w:rsidRPr="007F465A" w14:paraId="5A993C82" w14:textId="77777777" w:rsidTr="00A93356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14:paraId="53E8F45E" w14:textId="77777777" w:rsidR="009A3EE8" w:rsidRPr="009A3EE8" w:rsidRDefault="009A3EE8" w:rsidP="009A3EE8">
            <w:pPr>
              <w:jc w:val="center"/>
              <w:rPr>
                <w:bCs w:val="0"/>
                <w:szCs w:val="21"/>
              </w:rPr>
            </w:pPr>
            <w:r>
              <w:rPr>
                <w:b w:val="0"/>
                <w:szCs w:val="21"/>
              </w:rPr>
              <w:t>K-6</w:t>
            </w:r>
          </w:p>
        </w:tc>
        <w:tc>
          <w:tcPr>
            <w:tcW w:w="979" w:type="dxa"/>
            <w:vAlign w:val="center"/>
          </w:tcPr>
          <w:p w14:paraId="2AF393D7" w14:textId="77777777"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5D7B62D7" w14:textId="77777777"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618BB3BC" w14:textId="77777777"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477B2723" w14:textId="77777777"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  <w:tr w:rsidR="009A3EE8" w:rsidRPr="007F465A" w14:paraId="1AD85278" w14:textId="77777777" w:rsidTr="00A93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14:paraId="43B33C6A" w14:textId="77777777" w:rsidR="009A3EE8" w:rsidRPr="009A3EE8" w:rsidRDefault="009A3EE8" w:rsidP="009A3EE8">
            <w:pPr>
              <w:jc w:val="center"/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7-8</w:t>
            </w:r>
          </w:p>
        </w:tc>
        <w:tc>
          <w:tcPr>
            <w:tcW w:w="979" w:type="dxa"/>
            <w:vAlign w:val="center"/>
          </w:tcPr>
          <w:p w14:paraId="4E218BA5" w14:textId="77777777" w:rsidR="009A3EE8" w:rsidRPr="009A3EE8" w:rsidRDefault="009A3EE8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77F70A4F" w14:textId="77777777" w:rsidR="009A3EE8" w:rsidRPr="009A3EE8" w:rsidRDefault="009A3EE8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5B5382F1" w14:textId="77777777" w:rsidR="009A3EE8" w:rsidRPr="009A3EE8" w:rsidRDefault="009A3EE8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2DD33656" w14:textId="77777777" w:rsidR="009A3EE8" w:rsidRPr="009A3EE8" w:rsidRDefault="009A3EE8" w:rsidP="009A3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  <w:tr w:rsidR="009A3EE8" w:rsidRPr="007F465A" w14:paraId="4D6D95B4" w14:textId="77777777" w:rsidTr="00A93356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Align w:val="center"/>
          </w:tcPr>
          <w:p w14:paraId="77E0752C" w14:textId="77777777" w:rsidR="009A3EE8" w:rsidRPr="009A3EE8" w:rsidRDefault="009A3EE8" w:rsidP="009A3EE8">
            <w:pPr>
              <w:jc w:val="center"/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9-12</w:t>
            </w:r>
          </w:p>
        </w:tc>
        <w:tc>
          <w:tcPr>
            <w:tcW w:w="979" w:type="dxa"/>
            <w:vAlign w:val="center"/>
          </w:tcPr>
          <w:p w14:paraId="78FBFFEF" w14:textId="77777777"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769663D7" w14:textId="77777777"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02811E3A" w14:textId="77777777"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979" w:type="dxa"/>
            <w:vAlign w:val="center"/>
          </w:tcPr>
          <w:p w14:paraId="2E7158EF" w14:textId="77777777" w:rsidR="009A3EE8" w:rsidRPr="009A3EE8" w:rsidRDefault="009A3EE8" w:rsidP="009A3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</w:tbl>
    <w:p w14:paraId="0014F2CF" w14:textId="77777777" w:rsidR="006B4ACC" w:rsidRDefault="006B4ACC" w:rsidP="00A93356">
      <w:pPr>
        <w:pStyle w:val="Heading2"/>
        <w:ind w:right="0"/>
        <w:rPr>
          <w:color w:val="C00000"/>
        </w:rPr>
      </w:pPr>
      <w:r>
        <w:rPr>
          <w:color w:val="C00000"/>
        </w:rPr>
        <w:t>fte support staff</w:t>
      </w:r>
    </w:p>
    <w:tbl>
      <w:tblPr>
        <w:tblStyle w:val="GridTable6Colorful"/>
        <w:tblpPr w:leftFromText="187" w:rightFromText="187" w:vertAnchor="text" w:tblpY="1"/>
        <w:tblOverlap w:val="never"/>
        <w:tblW w:w="8455" w:type="dxa"/>
        <w:tblLayout w:type="fixed"/>
        <w:tblLook w:val="04A0" w:firstRow="1" w:lastRow="0" w:firstColumn="1" w:lastColumn="0" w:noHBand="0" w:noVBand="1"/>
      </w:tblPr>
      <w:tblGrid>
        <w:gridCol w:w="1673"/>
        <w:gridCol w:w="1673"/>
        <w:gridCol w:w="1673"/>
        <w:gridCol w:w="1673"/>
        <w:gridCol w:w="1763"/>
      </w:tblGrid>
      <w:tr w:rsidR="00067246" w:rsidRPr="00B4660F" w14:paraId="075B328A" w14:textId="77777777" w:rsidTr="00661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 w:val="restart"/>
            <w:vAlign w:val="center"/>
          </w:tcPr>
          <w:p w14:paraId="3EB3AF90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Support Staff Positions</w:t>
            </w:r>
          </w:p>
        </w:tc>
        <w:tc>
          <w:tcPr>
            <w:tcW w:w="6782" w:type="dxa"/>
            <w:gridSpan w:val="4"/>
            <w:vAlign w:val="center"/>
          </w:tcPr>
          <w:p w14:paraId="0E630248" w14:textId="77777777" w:rsidR="00067246" w:rsidRPr="004A0618" w:rsidRDefault="00067246" w:rsidP="009564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Current FTE</w:t>
            </w:r>
          </w:p>
        </w:tc>
      </w:tr>
      <w:tr w:rsidR="00067246" w:rsidRPr="00B4660F" w14:paraId="4E960C90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vAlign w:val="center"/>
          </w:tcPr>
          <w:p w14:paraId="50AE9C51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</w:p>
        </w:tc>
        <w:tc>
          <w:tcPr>
            <w:tcW w:w="1673" w:type="dxa"/>
            <w:vMerge w:val="restart"/>
            <w:shd w:val="clear" w:color="auto" w:fill="auto"/>
            <w:textDirection w:val="tbRl"/>
            <w:vAlign w:val="center"/>
          </w:tcPr>
          <w:p w14:paraId="55AFB481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4A0618">
              <w:rPr>
                <w:szCs w:val="21"/>
              </w:rPr>
              <w:t>K-6</w:t>
            </w:r>
          </w:p>
        </w:tc>
        <w:tc>
          <w:tcPr>
            <w:tcW w:w="1673" w:type="dxa"/>
            <w:vMerge w:val="restart"/>
            <w:shd w:val="clear" w:color="auto" w:fill="auto"/>
            <w:textDirection w:val="tbRl"/>
            <w:vAlign w:val="center"/>
          </w:tcPr>
          <w:p w14:paraId="50AC93FA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4A0618">
              <w:rPr>
                <w:szCs w:val="21"/>
              </w:rPr>
              <w:t>7-8</w:t>
            </w:r>
          </w:p>
        </w:tc>
        <w:tc>
          <w:tcPr>
            <w:tcW w:w="1673" w:type="dxa"/>
            <w:vMerge w:val="restart"/>
            <w:shd w:val="clear" w:color="auto" w:fill="auto"/>
            <w:textDirection w:val="tbRl"/>
            <w:vAlign w:val="center"/>
          </w:tcPr>
          <w:p w14:paraId="07B5B2DE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4A0618">
              <w:rPr>
                <w:szCs w:val="21"/>
              </w:rPr>
              <w:t>9-12</w:t>
            </w:r>
          </w:p>
        </w:tc>
        <w:tc>
          <w:tcPr>
            <w:tcW w:w="1763" w:type="dxa"/>
            <w:vMerge w:val="restart"/>
            <w:shd w:val="clear" w:color="auto" w:fill="auto"/>
            <w:textDirection w:val="tbRl"/>
            <w:vAlign w:val="center"/>
          </w:tcPr>
          <w:p w14:paraId="609BA857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  <w:r w:rsidRPr="004A0618">
              <w:rPr>
                <w:szCs w:val="21"/>
              </w:rPr>
              <w:t>Total</w:t>
            </w:r>
          </w:p>
        </w:tc>
      </w:tr>
      <w:tr w:rsidR="00067246" w:rsidRPr="00B4660F" w14:paraId="5A903326" w14:textId="77777777" w:rsidTr="00661B25">
        <w:trPr>
          <w:cantSplit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Merge/>
            <w:vAlign w:val="center"/>
          </w:tcPr>
          <w:p w14:paraId="6D6CCCEC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</w:p>
        </w:tc>
        <w:tc>
          <w:tcPr>
            <w:tcW w:w="1673" w:type="dxa"/>
            <w:vMerge/>
            <w:shd w:val="clear" w:color="auto" w:fill="auto"/>
            <w:textDirection w:val="tbRl"/>
            <w:vAlign w:val="center"/>
          </w:tcPr>
          <w:p w14:paraId="01FE670F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  <w:vMerge/>
            <w:shd w:val="clear" w:color="auto" w:fill="auto"/>
            <w:textDirection w:val="tbRl"/>
            <w:vAlign w:val="center"/>
          </w:tcPr>
          <w:p w14:paraId="17C45E87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  <w:vMerge/>
            <w:shd w:val="clear" w:color="auto" w:fill="auto"/>
            <w:textDirection w:val="tbRl"/>
            <w:vAlign w:val="center"/>
          </w:tcPr>
          <w:p w14:paraId="636B1DBC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763" w:type="dxa"/>
            <w:vMerge/>
            <w:shd w:val="clear" w:color="auto" w:fill="auto"/>
            <w:textDirection w:val="tbRl"/>
            <w:vAlign w:val="center"/>
          </w:tcPr>
          <w:p w14:paraId="1F60AB16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14:paraId="43618C8A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Align w:val="center"/>
          </w:tcPr>
          <w:p w14:paraId="69070F92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Food Service</w:t>
            </w:r>
          </w:p>
        </w:tc>
        <w:tc>
          <w:tcPr>
            <w:tcW w:w="1673" w:type="dxa"/>
            <w:vAlign w:val="center"/>
          </w:tcPr>
          <w:p w14:paraId="4EED3AEA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  <w:vAlign w:val="center"/>
          </w:tcPr>
          <w:p w14:paraId="7DFA0BE7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  <w:vAlign w:val="center"/>
          </w:tcPr>
          <w:p w14:paraId="7CA7A882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763" w:type="dxa"/>
            <w:vAlign w:val="center"/>
          </w:tcPr>
          <w:p w14:paraId="46F86C5A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14:paraId="5E1A9B44" w14:textId="77777777" w:rsidTr="00661B2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Align w:val="center"/>
          </w:tcPr>
          <w:p w14:paraId="10596DCA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Maintenance</w:t>
            </w:r>
          </w:p>
        </w:tc>
        <w:tc>
          <w:tcPr>
            <w:tcW w:w="1673" w:type="dxa"/>
            <w:vAlign w:val="center"/>
          </w:tcPr>
          <w:p w14:paraId="51D5A830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  <w:vAlign w:val="center"/>
          </w:tcPr>
          <w:p w14:paraId="0CA2100F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  <w:vAlign w:val="center"/>
          </w:tcPr>
          <w:p w14:paraId="404EC207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763" w:type="dxa"/>
            <w:vAlign w:val="center"/>
          </w:tcPr>
          <w:p w14:paraId="28765153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14:paraId="2715A4E8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Align w:val="center"/>
          </w:tcPr>
          <w:p w14:paraId="3DC36FCC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Aides</w:t>
            </w:r>
          </w:p>
        </w:tc>
        <w:tc>
          <w:tcPr>
            <w:tcW w:w="1673" w:type="dxa"/>
            <w:vAlign w:val="center"/>
          </w:tcPr>
          <w:p w14:paraId="0DA4B4C3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  <w:vAlign w:val="center"/>
          </w:tcPr>
          <w:p w14:paraId="02B7538B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  <w:vAlign w:val="center"/>
          </w:tcPr>
          <w:p w14:paraId="4E0C9F89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763" w:type="dxa"/>
            <w:vAlign w:val="center"/>
          </w:tcPr>
          <w:p w14:paraId="555132C5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14:paraId="32596C17" w14:textId="77777777" w:rsidTr="00661B2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Align w:val="center"/>
          </w:tcPr>
          <w:p w14:paraId="04641CFF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Secretarial/</w:t>
            </w:r>
            <w:r w:rsidR="004A0618">
              <w:rPr>
                <w:b w:val="0"/>
                <w:szCs w:val="21"/>
              </w:rPr>
              <w:br/>
            </w:r>
            <w:r w:rsidRPr="004A0618">
              <w:rPr>
                <w:b w:val="0"/>
                <w:szCs w:val="21"/>
              </w:rPr>
              <w:t>clerical</w:t>
            </w:r>
          </w:p>
        </w:tc>
        <w:tc>
          <w:tcPr>
            <w:tcW w:w="1673" w:type="dxa"/>
            <w:vAlign w:val="center"/>
          </w:tcPr>
          <w:p w14:paraId="0FB90568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</w:tcPr>
          <w:p w14:paraId="4811250C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</w:tcPr>
          <w:p w14:paraId="54C71506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763" w:type="dxa"/>
          </w:tcPr>
          <w:p w14:paraId="747E74F2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14:paraId="244EC541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Align w:val="center"/>
          </w:tcPr>
          <w:p w14:paraId="2B9471B8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Transportation</w:t>
            </w:r>
          </w:p>
        </w:tc>
        <w:tc>
          <w:tcPr>
            <w:tcW w:w="1673" w:type="dxa"/>
            <w:vAlign w:val="center"/>
          </w:tcPr>
          <w:p w14:paraId="78DB5EA1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</w:tcPr>
          <w:p w14:paraId="12CA4EF0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</w:tcPr>
          <w:p w14:paraId="7642F7D2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763" w:type="dxa"/>
          </w:tcPr>
          <w:p w14:paraId="022A1AB2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14:paraId="4E2E6384" w14:textId="77777777" w:rsidTr="00661B2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Align w:val="center"/>
          </w:tcPr>
          <w:p w14:paraId="7CF216FE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Extracurricular</w:t>
            </w:r>
          </w:p>
        </w:tc>
        <w:tc>
          <w:tcPr>
            <w:tcW w:w="1673" w:type="dxa"/>
            <w:vAlign w:val="center"/>
          </w:tcPr>
          <w:p w14:paraId="6E6910F2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</w:tcPr>
          <w:p w14:paraId="4FBC0BB9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</w:tcPr>
          <w:p w14:paraId="7C1AA320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763" w:type="dxa"/>
          </w:tcPr>
          <w:p w14:paraId="24F10A8C" w14:textId="77777777" w:rsidR="00067246" w:rsidRPr="004A0618" w:rsidRDefault="00067246" w:rsidP="009564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067246" w:rsidRPr="00B4660F" w14:paraId="490CE856" w14:textId="77777777" w:rsidTr="0066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3" w:type="dxa"/>
            <w:vAlign w:val="center"/>
          </w:tcPr>
          <w:p w14:paraId="64ACA3CE" w14:textId="77777777" w:rsidR="00067246" w:rsidRPr="004A0618" w:rsidRDefault="00067246" w:rsidP="009564F8">
            <w:pPr>
              <w:jc w:val="center"/>
              <w:rPr>
                <w:b w:val="0"/>
                <w:szCs w:val="21"/>
              </w:rPr>
            </w:pPr>
            <w:r w:rsidRPr="004A0618">
              <w:rPr>
                <w:b w:val="0"/>
                <w:szCs w:val="21"/>
              </w:rPr>
              <w:t>Other</w:t>
            </w:r>
          </w:p>
        </w:tc>
        <w:tc>
          <w:tcPr>
            <w:tcW w:w="1673" w:type="dxa"/>
            <w:vAlign w:val="center"/>
          </w:tcPr>
          <w:p w14:paraId="4E150268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</w:tcPr>
          <w:p w14:paraId="170A3131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673" w:type="dxa"/>
          </w:tcPr>
          <w:p w14:paraId="7D0DDD5E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  <w:tc>
          <w:tcPr>
            <w:tcW w:w="1763" w:type="dxa"/>
          </w:tcPr>
          <w:p w14:paraId="17F264AC" w14:textId="77777777" w:rsidR="00067246" w:rsidRPr="004A0618" w:rsidRDefault="00067246" w:rsidP="009564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</w:tbl>
    <w:p w14:paraId="0F39FA85" w14:textId="77777777" w:rsidR="00067246" w:rsidRDefault="00067246" w:rsidP="009564F8">
      <w:pPr>
        <w:pStyle w:val="Heading2"/>
        <w:ind w:right="0"/>
        <w:rPr>
          <w:color w:val="C00000"/>
        </w:rPr>
      </w:pPr>
    </w:p>
    <w:tbl>
      <w:tblPr>
        <w:tblStyle w:val="GridTable6Colorful"/>
        <w:tblpPr w:leftFromText="187" w:rightFromText="187" w:vertAnchor="text" w:tblpY="1"/>
        <w:tblOverlap w:val="never"/>
        <w:tblW w:w="9445" w:type="dxa"/>
        <w:tblLayout w:type="fixed"/>
        <w:tblLook w:val="04A0" w:firstRow="1" w:lastRow="0" w:firstColumn="1" w:lastColumn="0" w:noHBand="0" w:noVBand="1"/>
      </w:tblPr>
      <w:tblGrid>
        <w:gridCol w:w="1524"/>
        <w:gridCol w:w="661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067246" w:rsidRPr="004A0618" w14:paraId="518E906B" w14:textId="77777777" w:rsidTr="004A0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 w:val="restart"/>
            <w:vAlign w:val="center"/>
          </w:tcPr>
          <w:p w14:paraId="3E4C7A89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lastRenderedPageBreak/>
              <w:t>Support Staff Positions</w:t>
            </w:r>
          </w:p>
        </w:tc>
        <w:tc>
          <w:tcPr>
            <w:tcW w:w="720" w:type="dxa"/>
            <w:gridSpan w:val="12"/>
            <w:vAlign w:val="center"/>
          </w:tcPr>
          <w:p w14:paraId="1705B8C8" w14:textId="77777777" w:rsidR="00067246" w:rsidRPr="004A0618" w:rsidRDefault="00067246" w:rsidP="005040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Projected</w:t>
            </w:r>
          </w:p>
        </w:tc>
      </w:tr>
      <w:tr w:rsidR="00067246" w:rsidRPr="004A0618" w14:paraId="59F41D23" w14:textId="77777777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  <w:vAlign w:val="center"/>
          </w:tcPr>
          <w:p w14:paraId="654748D0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vAlign w:val="center"/>
          </w:tcPr>
          <w:p w14:paraId="7AC13BA2" w14:textId="4D43A1A9" w:rsidR="00067246" w:rsidRPr="004A0618" w:rsidRDefault="0085291E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2B5FC1">
              <w:rPr>
                <w:sz w:val="20"/>
                <w:szCs w:val="20"/>
              </w:rPr>
              <w:t>4-25</w:t>
            </w:r>
          </w:p>
        </w:tc>
        <w:tc>
          <w:tcPr>
            <w:tcW w:w="720" w:type="dxa"/>
            <w:gridSpan w:val="4"/>
            <w:vAlign w:val="center"/>
          </w:tcPr>
          <w:p w14:paraId="6219C184" w14:textId="43235E7A" w:rsidR="00067246" w:rsidRPr="004A0618" w:rsidRDefault="00AA4B6B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2B5FC1">
              <w:rPr>
                <w:sz w:val="20"/>
                <w:szCs w:val="20"/>
              </w:rPr>
              <w:t>5-26</w:t>
            </w:r>
          </w:p>
        </w:tc>
        <w:tc>
          <w:tcPr>
            <w:tcW w:w="720" w:type="dxa"/>
            <w:gridSpan w:val="4"/>
            <w:vAlign w:val="center"/>
          </w:tcPr>
          <w:p w14:paraId="1121D4F9" w14:textId="44174E48" w:rsidR="00067246" w:rsidRPr="004A0618" w:rsidRDefault="00AA4B6B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2B5FC1">
              <w:rPr>
                <w:sz w:val="20"/>
                <w:szCs w:val="20"/>
              </w:rPr>
              <w:t>6-27</w:t>
            </w:r>
          </w:p>
        </w:tc>
      </w:tr>
      <w:tr w:rsidR="00067246" w:rsidRPr="004A0618" w14:paraId="167DFA2A" w14:textId="77777777" w:rsidTr="004A0618">
        <w:trPr>
          <w:cantSplit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Merge/>
            <w:vAlign w:val="center"/>
          </w:tcPr>
          <w:p w14:paraId="050EA8E7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20" w:type="dxa"/>
            <w:textDirection w:val="tbRl"/>
            <w:vAlign w:val="center"/>
          </w:tcPr>
          <w:p w14:paraId="1E724996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K-6</w:t>
            </w:r>
          </w:p>
        </w:tc>
        <w:tc>
          <w:tcPr>
            <w:tcW w:w="720" w:type="dxa"/>
            <w:textDirection w:val="tbRl"/>
            <w:vAlign w:val="center"/>
          </w:tcPr>
          <w:p w14:paraId="217DC4A7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7-8</w:t>
            </w:r>
          </w:p>
        </w:tc>
        <w:tc>
          <w:tcPr>
            <w:tcW w:w="720" w:type="dxa"/>
            <w:textDirection w:val="tbRl"/>
            <w:vAlign w:val="center"/>
          </w:tcPr>
          <w:p w14:paraId="70EE073E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9-12</w:t>
            </w:r>
          </w:p>
        </w:tc>
        <w:tc>
          <w:tcPr>
            <w:tcW w:w="720" w:type="dxa"/>
            <w:textDirection w:val="tbRl"/>
            <w:vAlign w:val="center"/>
          </w:tcPr>
          <w:p w14:paraId="7698C7C9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Total</w:t>
            </w:r>
          </w:p>
        </w:tc>
        <w:tc>
          <w:tcPr>
            <w:tcW w:w="720" w:type="dxa"/>
            <w:textDirection w:val="tbRl"/>
            <w:vAlign w:val="center"/>
          </w:tcPr>
          <w:p w14:paraId="5E356A5F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K-6</w:t>
            </w:r>
          </w:p>
        </w:tc>
        <w:tc>
          <w:tcPr>
            <w:tcW w:w="720" w:type="dxa"/>
            <w:textDirection w:val="tbRl"/>
            <w:vAlign w:val="center"/>
          </w:tcPr>
          <w:p w14:paraId="423E9E32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7-8</w:t>
            </w:r>
          </w:p>
        </w:tc>
        <w:tc>
          <w:tcPr>
            <w:tcW w:w="720" w:type="dxa"/>
            <w:textDirection w:val="tbRl"/>
            <w:vAlign w:val="center"/>
          </w:tcPr>
          <w:p w14:paraId="7747BC47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9-12</w:t>
            </w:r>
          </w:p>
        </w:tc>
        <w:tc>
          <w:tcPr>
            <w:tcW w:w="720" w:type="dxa"/>
            <w:textDirection w:val="tbRl"/>
            <w:vAlign w:val="center"/>
          </w:tcPr>
          <w:p w14:paraId="160EE103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Total</w:t>
            </w:r>
          </w:p>
        </w:tc>
        <w:tc>
          <w:tcPr>
            <w:tcW w:w="720" w:type="dxa"/>
            <w:textDirection w:val="tbRl"/>
            <w:vAlign w:val="center"/>
          </w:tcPr>
          <w:p w14:paraId="53DAF53F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K-6</w:t>
            </w:r>
          </w:p>
        </w:tc>
        <w:tc>
          <w:tcPr>
            <w:tcW w:w="720" w:type="dxa"/>
            <w:textDirection w:val="tbRl"/>
            <w:vAlign w:val="center"/>
          </w:tcPr>
          <w:p w14:paraId="11FF64D4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7-8</w:t>
            </w:r>
          </w:p>
        </w:tc>
        <w:tc>
          <w:tcPr>
            <w:tcW w:w="720" w:type="dxa"/>
            <w:textDirection w:val="tbRl"/>
            <w:vAlign w:val="center"/>
          </w:tcPr>
          <w:p w14:paraId="0DCBE4EC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9-12</w:t>
            </w:r>
          </w:p>
        </w:tc>
        <w:tc>
          <w:tcPr>
            <w:tcW w:w="720" w:type="dxa"/>
            <w:textDirection w:val="tbRl"/>
            <w:vAlign w:val="center"/>
          </w:tcPr>
          <w:p w14:paraId="6219E549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A0618">
              <w:rPr>
                <w:sz w:val="20"/>
                <w:szCs w:val="20"/>
              </w:rPr>
              <w:t>Total</w:t>
            </w:r>
          </w:p>
        </w:tc>
      </w:tr>
      <w:tr w:rsidR="00067246" w:rsidRPr="004A0618" w14:paraId="3DCB150A" w14:textId="77777777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79F2CC29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Food Service</w:t>
            </w:r>
          </w:p>
        </w:tc>
        <w:tc>
          <w:tcPr>
            <w:tcW w:w="720" w:type="dxa"/>
            <w:vAlign w:val="center"/>
          </w:tcPr>
          <w:p w14:paraId="728F35DB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B120139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CC5F2D8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1025482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170EBCC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412D284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122F0E4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480139F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07DAED3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0A8BC5B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44EB185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9FD1994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14:paraId="4CC21D36" w14:textId="77777777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2F2E50B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Maintenance</w:t>
            </w:r>
          </w:p>
        </w:tc>
        <w:tc>
          <w:tcPr>
            <w:tcW w:w="720" w:type="dxa"/>
            <w:vAlign w:val="center"/>
          </w:tcPr>
          <w:p w14:paraId="2B49AA9E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4233E26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7140DFA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768DEF2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D3DF3C9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CBE21E4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526E053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F78A857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2DF09CA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18771B5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4221919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B29C6F3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14:paraId="147BED7B" w14:textId="77777777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4DE77EA7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Aides</w:t>
            </w:r>
          </w:p>
        </w:tc>
        <w:tc>
          <w:tcPr>
            <w:tcW w:w="720" w:type="dxa"/>
            <w:vAlign w:val="center"/>
          </w:tcPr>
          <w:p w14:paraId="44F2A4EF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BAE3D9E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67E933D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0E377E1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17AE215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2401653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FA527B3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DF0C4AF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8B6526E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5850C2A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C30AF08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42B77E7A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14:paraId="61072840" w14:textId="77777777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71525562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Secretarial/</w:t>
            </w:r>
            <w:r w:rsidR="004A0618" w:rsidRPr="004A0618">
              <w:rPr>
                <w:b w:val="0"/>
                <w:sz w:val="20"/>
                <w:szCs w:val="20"/>
              </w:rPr>
              <w:br/>
            </w:r>
            <w:r w:rsidRPr="004A0618">
              <w:rPr>
                <w:b w:val="0"/>
                <w:sz w:val="20"/>
                <w:szCs w:val="20"/>
              </w:rPr>
              <w:t>clerical</w:t>
            </w:r>
          </w:p>
        </w:tc>
        <w:tc>
          <w:tcPr>
            <w:tcW w:w="720" w:type="dxa"/>
            <w:vAlign w:val="center"/>
          </w:tcPr>
          <w:p w14:paraId="7EA2784C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9EE0ACC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7C211271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1BCD6D31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2E2B942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EE9E541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2E0CC502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AEEA1C3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FC08CFB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48ED5C8A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5503EE93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12E47272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14:paraId="70AB3570" w14:textId="77777777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6A9FF8DD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Transportation</w:t>
            </w:r>
          </w:p>
        </w:tc>
        <w:tc>
          <w:tcPr>
            <w:tcW w:w="720" w:type="dxa"/>
            <w:vAlign w:val="center"/>
          </w:tcPr>
          <w:p w14:paraId="161B196B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28AADD43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DF72071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4CA4655E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9D1AA94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5B89CB07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503EAE86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0FBA2280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2CA377A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52BF3F40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0DEA64E0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742CAB0E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14:paraId="7ED44B2A" w14:textId="77777777" w:rsidTr="004A0618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732E058B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Extracurricular</w:t>
            </w:r>
          </w:p>
        </w:tc>
        <w:tc>
          <w:tcPr>
            <w:tcW w:w="720" w:type="dxa"/>
            <w:vAlign w:val="center"/>
          </w:tcPr>
          <w:p w14:paraId="47978913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1B72872E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13B8AB0F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2E870C88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DF88C16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1322D0D5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9B22EA1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03B3B99F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20E4C827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03DF4D46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28A42663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C616108" w14:textId="77777777" w:rsidR="00067246" w:rsidRPr="004A0618" w:rsidRDefault="00067246" w:rsidP="005040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7246" w:rsidRPr="004A0618" w14:paraId="138E1BB8" w14:textId="77777777" w:rsidTr="004A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154939A" w14:textId="77777777" w:rsidR="00067246" w:rsidRPr="004A0618" w:rsidRDefault="00067246" w:rsidP="005040E9">
            <w:pPr>
              <w:jc w:val="center"/>
              <w:rPr>
                <w:b w:val="0"/>
                <w:sz w:val="20"/>
                <w:szCs w:val="20"/>
              </w:rPr>
            </w:pPr>
            <w:r w:rsidRPr="004A0618">
              <w:rPr>
                <w:b w:val="0"/>
                <w:sz w:val="20"/>
                <w:szCs w:val="20"/>
              </w:rPr>
              <w:t>Other</w:t>
            </w:r>
          </w:p>
        </w:tc>
        <w:tc>
          <w:tcPr>
            <w:tcW w:w="720" w:type="dxa"/>
            <w:vAlign w:val="center"/>
          </w:tcPr>
          <w:p w14:paraId="14AF52D7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2509B80E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00E6C28A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2FC1C641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7DF8634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152C4F06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5FE057F8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C9BA72D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A693A45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71ED497F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7298493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4ECFC38F" w14:textId="77777777" w:rsidR="00067246" w:rsidRPr="004A0618" w:rsidRDefault="00067246" w:rsidP="005040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DCA225B" w14:textId="77777777" w:rsidR="00067246" w:rsidRPr="00067246" w:rsidRDefault="00067246" w:rsidP="00067246">
      <w:pPr>
        <w:rPr>
          <w:lang w:val="en-GB"/>
        </w:rPr>
      </w:pPr>
    </w:p>
    <w:p w14:paraId="5E94E5F5" w14:textId="77777777" w:rsidR="009A3EE8" w:rsidRDefault="009A3EE8" w:rsidP="009564F8">
      <w:pPr>
        <w:pStyle w:val="Heading2"/>
        <w:ind w:right="0"/>
        <w:rPr>
          <w:color w:val="C00000"/>
        </w:rPr>
      </w:pPr>
      <w:r>
        <w:rPr>
          <w:color w:val="C00000"/>
        </w:rPr>
        <w:t>administrative staff</w:t>
      </w:r>
    </w:p>
    <w:tbl>
      <w:tblPr>
        <w:tblStyle w:val="GridTable6Colorful"/>
        <w:tblW w:w="8275" w:type="dxa"/>
        <w:jc w:val="center"/>
        <w:tblLayout w:type="fixed"/>
        <w:tblLook w:val="04A0" w:firstRow="1" w:lastRow="0" w:firstColumn="1" w:lastColumn="0" w:noHBand="0" w:noVBand="1"/>
      </w:tblPr>
      <w:tblGrid>
        <w:gridCol w:w="1655"/>
        <w:gridCol w:w="1655"/>
        <w:gridCol w:w="1655"/>
        <w:gridCol w:w="1655"/>
        <w:gridCol w:w="1655"/>
      </w:tblGrid>
      <w:tr w:rsidR="009A3EE8" w:rsidRPr="007F465A" w14:paraId="4E5763A4" w14:textId="77777777" w:rsidTr="00AA4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Merge w:val="restart"/>
            <w:vAlign w:val="center"/>
          </w:tcPr>
          <w:p w14:paraId="1146CD3C" w14:textId="77777777"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  <w:r w:rsidRPr="009A3EE8">
              <w:rPr>
                <w:b w:val="0"/>
                <w:szCs w:val="21"/>
              </w:rPr>
              <w:t>Grade Level Served</w:t>
            </w:r>
          </w:p>
        </w:tc>
        <w:tc>
          <w:tcPr>
            <w:tcW w:w="1655" w:type="dxa"/>
            <w:vMerge w:val="restart"/>
            <w:vAlign w:val="center"/>
          </w:tcPr>
          <w:p w14:paraId="643C397B" w14:textId="77777777" w:rsidR="009A3EE8" w:rsidRPr="009A3EE8" w:rsidRDefault="009A3EE8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1"/>
              </w:rPr>
            </w:pPr>
            <w:r w:rsidRPr="009A3EE8">
              <w:rPr>
                <w:b w:val="0"/>
                <w:szCs w:val="21"/>
              </w:rPr>
              <w:t xml:space="preserve">Current </w:t>
            </w:r>
            <w:r>
              <w:rPr>
                <w:b w:val="0"/>
                <w:szCs w:val="21"/>
              </w:rPr>
              <w:t>Staff</w:t>
            </w:r>
          </w:p>
        </w:tc>
        <w:tc>
          <w:tcPr>
            <w:tcW w:w="4965" w:type="dxa"/>
            <w:gridSpan w:val="3"/>
            <w:vAlign w:val="center"/>
          </w:tcPr>
          <w:p w14:paraId="757616D8" w14:textId="77777777" w:rsidR="009A3EE8" w:rsidRPr="009A3EE8" w:rsidRDefault="009A3EE8" w:rsidP="00C608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1"/>
              </w:rPr>
            </w:pPr>
            <w:r w:rsidRPr="009A3EE8">
              <w:rPr>
                <w:b w:val="0"/>
                <w:szCs w:val="21"/>
              </w:rPr>
              <w:t>Projected</w:t>
            </w:r>
          </w:p>
        </w:tc>
      </w:tr>
      <w:tr w:rsidR="00AA4B6B" w:rsidRPr="007F465A" w14:paraId="398CA368" w14:textId="77777777" w:rsidTr="00AA4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Merge/>
            <w:vAlign w:val="center"/>
          </w:tcPr>
          <w:p w14:paraId="09965822" w14:textId="77777777" w:rsidR="00AA4B6B" w:rsidRPr="009A3EE8" w:rsidRDefault="00AA4B6B" w:rsidP="00AA4B6B">
            <w:pPr>
              <w:jc w:val="center"/>
              <w:rPr>
                <w:b w:val="0"/>
                <w:szCs w:val="21"/>
              </w:rPr>
            </w:pPr>
          </w:p>
        </w:tc>
        <w:tc>
          <w:tcPr>
            <w:tcW w:w="1655" w:type="dxa"/>
            <w:vMerge/>
            <w:vAlign w:val="center"/>
          </w:tcPr>
          <w:p w14:paraId="67BFC3C0" w14:textId="77777777" w:rsidR="00AA4B6B" w:rsidRPr="009A3EE8" w:rsidRDefault="00AA4B6B" w:rsidP="00AA4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42C58DD1" w14:textId="54450DDB" w:rsidR="00AA4B6B" w:rsidRPr="009A3EE8" w:rsidRDefault="00AA4B6B" w:rsidP="00AA4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</w:t>
            </w:r>
            <w:r w:rsidR="002B5FC1">
              <w:rPr>
                <w:bCs/>
                <w:szCs w:val="21"/>
              </w:rPr>
              <w:t>4-25</w:t>
            </w:r>
          </w:p>
        </w:tc>
        <w:tc>
          <w:tcPr>
            <w:tcW w:w="1655" w:type="dxa"/>
            <w:vAlign w:val="center"/>
          </w:tcPr>
          <w:p w14:paraId="2FDE6870" w14:textId="003971BB" w:rsidR="00AA4B6B" w:rsidRPr="009A3EE8" w:rsidRDefault="00AA4B6B" w:rsidP="00AA4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</w:t>
            </w:r>
            <w:r w:rsidR="002B5FC1">
              <w:rPr>
                <w:bCs/>
                <w:szCs w:val="21"/>
              </w:rPr>
              <w:t>5-26</w:t>
            </w:r>
          </w:p>
        </w:tc>
        <w:tc>
          <w:tcPr>
            <w:tcW w:w="1655" w:type="dxa"/>
            <w:vAlign w:val="center"/>
          </w:tcPr>
          <w:p w14:paraId="02595E8B" w14:textId="11DFF2E8" w:rsidR="00AA4B6B" w:rsidRPr="009A3EE8" w:rsidRDefault="00AA4B6B" w:rsidP="00AA4B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  <w:r>
              <w:rPr>
                <w:bCs/>
                <w:szCs w:val="21"/>
              </w:rPr>
              <w:t>202</w:t>
            </w:r>
            <w:r w:rsidR="002B5FC1">
              <w:rPr>
                <w:bCs/>
                <w:szCs w:val="21"/>
              </w:rPr>
              <w:t>6-27</w:t>
            </w:r>
          </w:p>
        </w:tc>
      </w:tr>
      <w:tr w:rsidR="009A3EE8" w:rsidRPr="007F465A" w14:paraId="0EBBC612" w14:textId="77777777" w:rsidTr="00AA4B6B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Align w:val="center"/>
          </w:tcPr>
          <w:p w14:paraId="6365AD5D" w14:textId="77777777" w:rsidR="009A3EE8" w:rsidRPr="009A3EE8" w:rsidRDefault="009A3EE8" w:rsidP="009A3EE8">
            <w:pPr>
              <w:jc w:val="center"/>
              <w:rPr>
                <w:bCs w:val="0"/>
                <w:szCs w:val="21"/>
              </w:rPr>
            </w:pPr>
            <w:r>
              <w:rPr>
                <w:b w:val="0"/>
                <w:szCs w:val="21"/>
              </w:rPr>
              <w:t>K-6</w:t>
            </w:r>
          </w:p>
        </w:tc>
        <w:tc>
          <w:tcPr>
            <w:tcW w:w="1655" w:type="dxa"/>
            <w:vAlign w:val="center"/>
          </w:tcPr>
          <w:p w14:paraId="4EB8BECC" w14:textId="77777777"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207C752C" w14:textId="77777777"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61A7E363" w14:textId="77777777"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00CB34F8" w14:textId="77777777"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  <w:tr w:rsidR="009A3EE8" w:rsidRPr="007F465A" w14:paraId="2640C3E3" w14:textId="77777777" w:rsidTr="00AA4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Align w:val="center"/>
          </w:tcPr>
          <w:p w14:paraId="54AA47F4" w14:textId="77777777"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7-8</w:t>
            </w:r>
          </w:p>
        </w:tc>
        <w:tc>
          <w:tcPr>
            <w:tcW w:w="1655" w:type="dxa"/>
            <w:vAlign w:val="center"/>
          </w:tcPr>
          <w:p w14:paraId="23972F73" w14:textId="77777777"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7A041BCD" w14:textId="77777777"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0AAB7D30" w14:textId="77777777"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6FEE5BB3" w14:textId="77777777" w:rsidR="009A3EE8" w:rsidRPr="009A3EE8" w:rsidRDefault="009A3EE8" w:rsidP="00C60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  <w:tr w:rsidR="009A3EE8" w:rsidRPr="007F465A" w14:paraId="05989758" w14:textId="77777777" w:rsidTr="00AA4B6B">
        <w:trPr>
          <w:trHeight w:val="3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" w:type="dxa"/>
            <w:vAlign w:val="center"/>
          </w:tcPr>
          <w:p w14:paraId="1DA797A2" w14:textId="77777777" w:rsidR="009A3EE8" w:rsidRPr="009A3EE8" w:rsidRDefault="009A3EE8" w:rsidP="00C60851">
            <w:pPr>
              <w:jc w:val="center"/>
              <w:rPr>
                <w:b w:val="0"/>
                <w:szCs w:val="21"/>
              </w:rPr>
            </w:pPr>
            <w:r>
              <w:rPr>
                <w:b w:val="0"/>
                <w:szCs w:val="21"/>
              </w:rPr>
              <w:t>9-12</w:t>
            </w:r>
          </w:p>
        </w:tc>
        <w:tc>
          <w:tcPr>
            <w:tcW w:w="1655" w:type="dxa"/>
            <w:vAlign w:val="center"/>
          </w:tcPr>
          <w:p w14:paraId="4170F639" w14:textId="77777777"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25A2B06A" w14:textId="77777777"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6D56A5D3" w14:textId="77777777"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  <w:tc>
          <w:tcPr>
            <w:tcW w:w="1655" w:type="dxa"/>
            <w:vAlign w:val="center"/>
          </w:tcPr>
          <w:p w14:paraId="30248F42" w14:textId="77777777" w:rsidR="009A3EE8" w:rsidRPr="009A3EE8" w:rsidRDefault="009A3EE8" w:rsidP="00C6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1"/>
              </w:rPr>
            </w:pPr>
          </w:p>
        </w:tc>
      </w:tr>
    </w:tbl>
    <w:p w14:paraId="49F2BF91" w14:textId="77777777" w:rsidR="009564F8" w:rsidRDefault="009564F8" w:rsidP="00A93356">
      <w:pPr>
        <w:pStyle w:val="Heading2"/>
        <w:spacing w:before="0"/>
        <w:ind w:right="0"/>
        <w:rPr>
          <w:color w:val="C00000"/>
        </w:rPr>
        <w:sectPr w:rsidR="009564F8" w:rsidSect="00B203F1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00AC0B26" w14:textId="77777777" w:rsidR="009A3EE8" w:rsidRDefault="009A3EE8" w:rsidP="009564F8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lastRenderedPageBreak/>
        <w:t>staffing questions</w:t>
      </w:r>
    </w:p>
    <w:p w14:paraId="633472BD" w14:textId="77777777" w:rsidR="009A3EE8" w:rsidRPr="00A93356" w:rsidRDefault="009A3EE8" w:rsidP="008308C6">
      <w:pPr>
        <w:pStyle w:val="ListParagraph"/>
        <w:numPr>
          <w:ilvl w:val="0"/>
          <w:numId w:val="26"/>
        </w:numPr>
        <w:spacing w:before="0" w:after="0"/>
        <w:ind w:left="274" w:hanging="274"/>
        <w:contextualSpacing w:val="0"/>
        <w:rPr>
          <w:lang w:val="en-GB"/>
        </w:rPr>
      </w:pPr>
      <w:r w:rsidRPr="009A3EE8">
        <w:rPr>
          <w:lang w:val="en-GB"/>
        </w:rPr>
        <w:t>Does the district need to adjust staffing levels for next year? In three years? In five years?</w:t>
      </w:r>
    </w:p>
    <w:p w14:paraId="6E22B6DE" w14:textId="77777777" w:rsidR="009A3EE8" w:rsidRDefault="009A3EE8" w:rsidP="008308C6">
      <w:pPr>
        <w:ind w:left="270" w:hanging="270"/>
        <w:rPr>
          <w:lang w:val="en-GB"/>
        </w:rPr>
      </w:pPr>
    </w:p>
    <w:p w14:paraId="44CE51C4" w14:textId="61684191" w:rsidR="009A3EE8" w:rsidRPr="009A3EE8" w:rsidRDefault="009A3EE8" w:rsidP="008308C6">
      <w:pPr>
        <w:pStyle w:val="ListParagraph"/>
        <w:numPr>
          <w:ilvl w:val="0"/>
          <w:numId w:val="26"/>
        </w:numPr>
        <w:spacing w:before="0" w:after="0"/>
        <w:ind w:left="270" w:hanging="270"/>
        <w:contextualSpacing w:val="0"/>
        <w:rPr>
          <w:lang w:val="en-GB"/>
        </w:rPr>
      </w:pPr>
      <w:r w:rsidRPr="009A3EE8">
        <w:rPr>
          <w:lang w:val="en-GB"/>
        </w:rPr>
        <w:t>If yes to question 1, which staffing areas will need to be changed (instructional, support, or administration)? What is the reason for these changes (demographics only, changes to course offerings, etc.)?</w:t>
      </w:r>
    </w:p>
    <w:p w14:paraId="3A23B46E" w14:textId="77777777" w:rsidR="009A3EE8" w:rsidRPr="009A3EE8" w:rsidRDefault="009A3EE8" w:rsidP="009A3EE8">
      <w:pPr>
        <w:rPr>
          <w:lang w:val="en-GB"/>
        </w:rPr>
        <w:sectPr w:rsidR="009A3EE8" w:rsidRPr="009A3EE8" w:rsidSect="00B4660F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06CDACD7" w14:textId="77777777" w:rsidR="004E6F3D" w:rsidRPr="005E3BF3" w:rsidRDefault="004E6F3D" w:rsidP="005E3BF3">
      <w:pPr>
        <w:pStyle w:val="Heading1"/>
        <w:spacing w:before="0" w:after="120"/>
        <w:rPr>
          <w:color w:val="C00000"/>
        </w:rPr>
      </w:pPr>
      <w:r w:rsidRPr="005E3BF3">
        <w:rPr>
          <w:color w:val="C00000"/>
        </w:rPr>
        <w:lastRenderedPageBreak/>
        <w:t>facility planning</w:t>
      </w:r>
    </w:p>
    <w:tbl>
      <w:tblPr>
        <w:tblStyle w:val="GridTable6Colorful"/>
        <w:tblpPr w:leftFromText="187" w:rightFromText="187" w:vertAnchor="text" w:tblpY="1"/>
        <w:tblOverlap w:val="never"/>
        <w:tblW w:w="10165" w:type="dxa"/>
        <w:tblLayout w:type="fixed"/>
        <w:tblLook w:val="04A0" w:firstRow="1" w:lastRow="0" w:firstColumn="1" w:lastColumn="0" w:noHBand="0" w:noVBand="1"/>
      </w:tblPr>
      <w:tblGrid>
        <w:gridCol w:w="2254"/>
        <w:gridCol w:w="1131"/>
        <w:gridCol w:w="1130"/>
        <w:gridCol w:w="1130"/>
        <w:gridCol w:w="1130"/>
        <w:gridCol w:w="1130"/>
        <w:gridCol w:w="1130"/>
        <w:gridCol w:w="1130"/>
      </w:tblGrid>
      <w:tr w:rsidR="004E6F3D" w:rsidRPr="007F465A" w14:paraId="65E99787" w14:textId="77777777" w:rsidTr="005E3B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14:paraId="1B6C7585" w14:textId="77777777"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Facility</w:t>
            </w:r>
            <w:r w:rsidR="005A03DA" w:rsidRPr="00A93356">
              <w:rPr>
                <w:b w:val="0"/>
                <w:sz w:val="18"/>
                <w:szCs w:val="18"/>
              </w:rPr>
              <w:t xml:space="preserve"> Name</w:t>
            </w:r>
          </w:p>
        </w:tc>
        <w:tc>
          <w:tcPr>
            <w:tcW w:w="1080" w:type="dxa"/>
            <w:vAlign w:val="center"/>
          </w:tcPr>
          <w:p w14:paraId="2AE538BF" w14:textId="77777777"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Grade Level Served</w:t>
            </w:r>
          </w:p>
        </w:tc>
        <w:tc>
          <w:tcPr>
            <w:tcW w:w="1080" w:type="dxa"/>
            <w:vAlign w:val="center"/>
          </w:tcPr>
          <w:p w14:paraId="36BED187" w14:textId="77777777"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Facility Age</w:t>
            </w:r>
          </w:p>
        </w:tc>
        <w:tc>
          <w:tcPr>
            <w:tcW w:w="1080" w:type="dxa"/>
            <w:vAlign w:val="center"/>
          </w:tcPr>
          <w:p w14:paraId="5178EF39" w14:textId="77777777"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Current Occupancy</w:t>
            </w:r>
          </w:p>
        </w:tc>
        <w:tc>
          <w:tcPr>
            <w:tcW w:w="1080" w:type="dxa"/>
            <w:vAlign w:val="center"/>
          </w:tcPr>
          <w:p w14:paraId="277E4CFA" w14:textId="77777777"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>% of Capacity Used</w:t>
            </w:r>
          </w:p>
        </w:tc>
        <w:tc>
          <w:tcPr>
            <w:tcW w:w="1080" w:type="dxa"/>
            <w:vAlign w:val="center"/>
          </w:tcPr>
          <w:p w14:paraId="335BE28C" w14:textId="16A638EC"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 xml:space="preserve">Projected Occupancy </w:t>
            </w:r>
            <w:r w:rsidR="00AA4B6B">
              <w:rPr>
                <w:b w:val="0"/>
                <w:sz w:val="18"/>
                <w:szCs w:val="18"/>
              </w:rPr>
              <w:t>202</w:t>
            </w:r>
            <w:r w:rsidR="002B5FC1">
              <w:rPr>
                <w:b w:val="0"/>
                <w:sz w:val="18"/>
                <w:szCs w:val="18"/>
              </w:rPr>
              <w:t>4-25</w:t>
            </w:r>
          </w:p>
        </w:tc>
        <w:tc>
          <w:tcPr>
            <w:tcW w:w="1080" w:type="dxa"/>
            <w:vAlign w:val="center"/>
          </w:tcPr>
          <w:p w14:paraId="670ED286" w14:textId="2A43337B"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 xml:space="preserve">Projected Occupancy </w:t>
            </w:r>
            <w:r w:rsidR="00AA4B6B">
              <w:rPr>
                <w:b w:val="0"/>
                <w:sz w:val="18"/>
                <w:szCs w:val="18"/>
              </w:rPr>
              <w:t>202</w:t>
            </w:r>
            <w:r w:rsidR="002B5FC1">
              <w:rPr>
                <w:b w:val="0"/>
                <w:sz w:val="18"/>
                <w:szCs w:val="18"/>
              </w:rPr>
              <w:t>5-26</w:t>
            </w:r>
          </w:p>
        </w:tc>
        <w:tc>
          <w:tcPr>
            <w:tcW w:w="1080" w:type="dxa"/>
            <w:vAlign w:val="center"/>
          </w:tcPr>
          <w:p w14:paraId="3EAF4B53" w14:textId="30E5885F" w:rsidR="004E6F3D" w:rsidRPr="00A93356" w:rsidRDefault="004E6F3D" w:rsidP="00A93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A93356">
              <w:rPr>
                <w:b w:val="0"/>
                <w:sz w:val="18"/>
                <w:szCs w:val="18"/>
              </w:rPr>
              <w:t xml:space="preserve">Projected Occupancy </w:t>
            </w:r>
            <w:r w:rsidR="00AA4B6B">
              <w:rPr>
                <w:b w:val="0"/>
                <w:sz w:val="18"/>
                <w:szCs w:val="18"/>
              </w:rPr>
              <w:t>202</w:t>
            </w:r>
            <w:r w:rsidR="002B5FC1">
              <w:rPr>
                <w:b w:val="0"/>
                <w:sz w:val="18"/>
                <w:szCs w:val="18"/>
              </w:rPr>
              <w:t>6-27</w:t>
            </w:r>
          </w:p>
        </w:tc>
      </w:tr>
      <w:tr w:rsidR="004E6F3D" w:rsidRPr="007F465A" w14:paraId="2E42F7F8" w14:textId="77777777" w:rsidTr="005E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14:paraId="4D66F0DB" w14:textId="77777777"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0132E119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17F21FE7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EBE8DA7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F4D0F81" w14:textId="77777777" w:rsidR="004E6F3D" w:rsidRPr="00A93356" w:rsidRDefault="004E6F3D" w:rsidP="00A933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A58A320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576E59A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D53431F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E6F3D" w:rsidRPr="007F465A" w14:paraId="355C3EB5" w14:textId="77777777" w:rsidTr="005E3BF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14:paraId="5A2FBABC" w14:textId="77777777"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41BAFBC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531BFA6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09222FD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1551C07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9210365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028C2525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55799BD6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E6F3D" w:rsidRPr="007F465A" w14:paraId="0BB6E984" w14:textId="77777777" w:rsidTr="005E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14:paraId="2EDE67B1" w14:textId="77777777"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53CC526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7640019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26488E3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5E44315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0EE5592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12558CD2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7081267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E6F3D" w:rsidRPr="007F465A" w14:paraId="1E6BF8BF" w14:textId="77777777" w:rsidTr="005E3BF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14:paraId="0329163E" w14:textId="77777777"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5A46FF38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0B9F81C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970492D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53B418B1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F2413DF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61B161F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82C815F" w14:textId="77777777" w:rsidR="004E6F3D" w:rsidRPr="00A93356" w:rsidRDefault="004E6F3D" w:rsidP="00A93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  <w:tr w:rsidR="004E6F3D" w:rsidRPr="007F465A" w14:paraId="1CAEC501" w14:textId="77777777" w:rsidTr="005E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  <w:vAlign w:val="center"/>
          </w:tcPr>
          <w:p w14:paraId="2F328C0F" w14:textId="77777777" w:rsidR="004E6F3D" w:rsidRPr="00A93356" w:rsidRDefault="004E6F3D" w:rsidP="00A93356">
            <w:pPr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133D8AA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D0BDAF4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ADBC3BE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BF128A9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1DB1D707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A92F64B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02FF716B" w14:textId="77777777" w:rsidR="004E6F3D" w:rsidRPr="00A93356" w:rsidRDefault="004E6F3D" w:rsidP="00A93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</w:tr>
    </w:tbl>
    <w:p w14:paraId="77C87481" w14:textId="77777777" w:rsidR="005E3BF3" w:rsidRDefault="005A03DA" w:rsidP="005E3BF3">
      <w:pPr>
        <w:tabs>
          <w:tab w:val="left" w:pos="1320"/>
        </w:tabs>
        <w:rPr>
          <w:lang w:val="en-GB"/>
        </w:rPr>
      </w:pPr>
      <w:r>
        <w:rPr>
          <w:lang w:val="en-GB"/>
        </w:rPr>
        <w:tab/>
      </w:r>
    </w:p>
    <w:p w14:paraId="602A7218" w14:textId="77777777" w:rsidR="005A03DA" w:rsidRPr="00AA61AB" w:rsidRDefault="005A03DA" w:rsidP="005E3BF3">
      <w:pPr>
        <w:pStyle w:val="Heading2"/>
        <w:spacing w:before="0"/>
        <w:ind w:right="0"/>
        <w:rPr>
          <w:color w:val="C00000"/>
        </w:rPr>
      </w:pPr>
      <w:r>
        <w:rPr>
          <w:color w:val="C00000"/>
        </w:rPr>
        <w:t>facility planning questions</w:t>
      </w:r>
    </w:p>
    <w:p w14:paraId="4BAF7021" w14:textId="4EE63D0B" w:rsidR="005A03DA" w:rsidRDefault="005A03DA" w:rsidP="00500BBD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List facility upgrades needed (e.g., Fire code, ADA compliance, energy efficiency, air quality, facility security, technology upgrades, etc.).</w:t>
      </w:r>
    </w:p>
    <w:p w14:paraId="093932FA" w14:textId="77777777" w:rsidR="00661B25" w:rsidRDefault="00661B25" w:rsidP="00661B25">
      <w:pPr>
        <w:rPr>
          <w:rFonts w:eastAsiaTheme="minorHAnsi"/>
        </w:rPr>
      </w:pPr>
    </w:p>
    <w:p w14:paraId="00DC9E2B" w14:textId="77777777" w:rsidR="00661B25" w:rsidRPr="00661B25" w:rsidRDefault="00661B25" w:rsidP="00661B25">
      <w:pPr>
        <w:rPr>
          <w:rFonts w:eastAsiaTheme="minorHAnsi"/>
        </w:rPr>
      </w:pPr>
    </w:p>
    <w:p w14:paraId="246D91DC" w14:textId="77777777"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 xml:space="preserve">Are areas other than classrooms being used for instructional purposes (e.g., storage rooms, commons areas, etc.)? If yes, explain. </w:t>
      </w:r>
    </w:p>
    <w:p w14:paraId="1A815FAB" w14:textId="77777777" w:rsidR="005A03DA" w:rsidRPr="005A03DA" w:rsidRDefault="005A03DA" w:rsidP="005E3BF3">
      <w:pPr>
        <w:rPr>
          <w:rFonts w:eastAsiaTheme="minorHAnsi"/>
        </w:rPr>
      </w:pPr>
    </w:p>
    <w:p w14:paraId="703FE62E" w14:textId="77777777"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Are portable classrooms being used?  If so, how many and for how much longer?</w:t>
      </w:r>
    </w:p>
    <w:p w14:paraId="5E6E625A" w14:textId="77777777" w:rsidR="005A03DA" w:rsidRPr="005A03DA" w:rsidRDefault="005A03DA" w:rsidP="005E3BF3">
      <w:pPr>
        <w:rPr>
          <w:rFonts w:eastAsiaTheme="minorHAnsi"/>
        </w:rPr>
      </w:pPr>
    </w:p>
    <w:p w14:paraId="4BC00969" w14:textId="0EA81F53"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 xml:space="preserve">Are new facilities needed due to enrollment projections or other reasons such as a facility's age? Explain. If yes, when will new </w:t>
      </w:r>
      <w:r w:rsidR="00661B25" w:rsidRPr="005A03DA">
        <w:t>facilities</w:t>
      </w:r>
      <w:r w:rsidRPr="005A03DA">
        <w:t xml:space="preserve"> be needed?</w:t>
      </w:r>
    </w:p>
    <w:p w14:paraId="2135DE82" w14:textId="77777777" w:rsidR="005A03DA" w:rsidRDefault="005A03DA" w:rsidP="005E3BF3">
      <w:pPr>
        <w:ind w:left="270" w:hanging="270"/>
        <w:rPr>
          <w:rFonts w:eastAsiaTheme="minorHAnsi"/>
        </w:rPr>
      </w:pPr>
    </w:p>
    <w:p w14:paraId="2AA5E124" w14:textId="77777777"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Can any current facilities be repurposed? Explain.</w:t>
      </w:r>
    </w:p>
    <w:p w14:paraId="38BAF998" w14:textId="77777777" w:rsidR="005A03DA" w:rsidRPr="005A03DA" w:rsidRDefault="005A03DA" w:rsidP="005E3BF3">
      <w:pPr>
        <w:ind w:left="270" w:hanging="270"/>
        <w:rPr>
          <w:rFonts w:eastAsiaTheme="minorHAnsi"/>
        </w:rPr>
      </w:pPr>
    </w:p>
    <w:p w14:paraId="78061C0D" w14:textId="77777777"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Do any current facilities need to be sold? Explain.</w:t>
      </w:r>
    </w:p>
    <w:p w14:paraId="1D6F04C7" w14:textId="77777777" w:rsidR="005A03DA" w:rsidRPr="005A03DA" w:rsidRDefault="005A03DA" w:rsidP="005E3BF3">
      <w:pPr>
        <w:ind w:left="270" w:hanging="270"/>
        <w:rPr>
          <w:rFonts w:eastAsiaTheme="minorHAnsi"/>
        </w:rPr>
      </w:pPr>
    </w:p>
    <w:p w14:paraId="4717090E" w14:textId="77777777" w:rsidR="005A03DA" w:rsidRPr="005A03DA" w:rsidRDefault="005A03DA" w:rsidP="005E3BF3">
      <w:pPr>
        <w:pStyle w:val="ListParagraph"/>
        <w:numPr>
          <w:ilvl w:val="0"/>
          <w:numId w:val="24"/>
        </w:numPr>
        <w:spacing w:before="0" w:after="0"/>
        <w:ind w:left="270" w:hanging="270"/>
        <w:contextualSpacing w:val="0"/>
      </w:pPr>
      <w:r w:rsidRPr="005A03DA">
        <w:t>Will the district need to increase its building levy (20 mill max) and/or seek voter approval of bond issuance in order to accomplish facility goals?</w:t>
      </w:r>
    </w:p>
    <w:p w14:paraId="59C331DB" w14:textId="2AAC779E" w:rsidR="004E6F3D" w:rsidRPr="005A03DA" w:rsidRDefault="004E6F3D" w:rsidP="005A03DA">
      <w:pPr>
        <w:tabs>
          <w:tab w:val="left" w:pos="1320"/>
        </w:tabs>
        <w:rPr>
          <w:lang w:val="en-GB"/>
        </w:rPr>
        <w:sectPr w:rsidR="004E6F3D" w:rsidRPr="005A03DA" w:rsidSect="00362DA3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305C7B3F" w14:textId="77777777" w:rsidR="004E6F3D" w:rsidRPr="00A76EF4" w:rsidRDefault="004E6F3D" w:rsidP="004E6F3D">
      <w:pPr>
        <w:pStyle w:val="Heading1"/>
        <w:spacing w:before="0" w:after="120"/>
      </w:pPr>
      <w:r>
        <w:lastRenderedPageBreak/>
        <w:t>outcome of three and five-year demographic planning</w:t>
      </w:r>
    </w:p>
    <w:p w14:paraId="66F0EDCF" w14:textId="25489BEB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 xml:space="preserve">Academic </w:t>
      </w:r>
      <w:r w:rsidR="002B5FC1">
        <w:t>achievement</w:t>
      </w:r>
      <w:r>
        <w:t>:</w:t>
      </w:r>
    </w:p>
    <w:p w14:paraId="43E01ACE" w14:textId="77777777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14:paraId="07712D4D" w14:textId="135D5371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Instructional</w:t>
      </w:r>
      <w:r w:rsidR="002B5FC1">
        <w:t xml:space="preserve">, </w:t>
      </w:r>
      <w:r>
        <w:t>administrative</w:t>
      </w:r>
      <w:r w:rsidR="002B5FC1">
        <w:t>, and ancillary</w:t>
      </w:r>
      <w:r>
        <w:t xml:space="preserve"> staffing:</w:t>
      </w:r>
    </w:p>
    <w:p w14:paraId="30751A68" w14:textId="127B296C" w:rsidR="002B5FC1" w:rsidRDefault="002B5FC1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14:paraId="43F3F0C2" w14:textId="6E95FE14" w:rsidR="002B5FC1" w:rsidRDefault="002B5FC1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Co-curricular or extracurricular programs:</w:t>
      </w:r>
    </w:p>
    <w:p w14:paraId="1BE39BFF" w14:textId="77777777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14:paraId="05E441E2" w14:textId="77777777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Facility needs and utilization:</w:t>
      </w:r>
    </w:p>
    <w:p w14:paraId="20C03014" w14:textId="77777777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14:paraId="080132DB" w14:textId="0F7314EF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 xml:space="preserve">District </w:t>
      </w:r>
      <w:r w:rsidR="002B5FC1">
        <w:t xml:space="preserve">property </w:t>
      </w:r>
      <w:r>
        <w:t>tax levies:</w:t>
      </w:r>
    </w:p>
    <w:p w14:paraId="3108A8E4" w14:textId="77777777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14:paraId="3444088C" w14:textId="77777777" w:rsidR="004E6F3D" w:rsidRDefault="004E6F3D" w:rsidP="005E3BF3">
      <w:pPr>
        <w:pStyle w:val="ListParagraph"/>
        <w:numPr>
          <w:ilvl w:val="0"/>
          <w:numId w:val="0"/>
        </w:numPr>
        <w:spacing w:before="0" w:after="0"/>
        <w:contextualSpacing w:val="0"/>
      </w:pPr>
      <w:r>
        <w:t>Other:</w:t>
      </w:r>
    </w:p>
    <w:p w14:paraId="3108B4E8" w14:textId="77777777" w:rsidR="004E6F3D" w:rsidRPr="00381387" w:rsidRDefault="004E6F3D" w:rsidP="004E6F3D">
      <w:pPr>
        <w:pStyle w:val="ListParagraph"/>
        <w:numPr>
          <w:ilvl w:val="0"/>
          <w:numId w:val="0"/>
        </w:numPr>
        <w:spacing w:before="0" w:after="0"/>
        <w:contextualSpacing w:val="0"/>
      </w:pPr>
    </w:p>
    <w:p w14:paraId="3610FE26" w14:textId="77777777" w:rsidR="00625AAF" w:rsidRDefault="00625AAF" w:rsidP="00625AAF">
      <w:pPr>
        <w:pStyle w:val="BodyText"/>
        <w:tabs>
          <w:tab w:val="left" w:pos="2579"/>
        </w:tabs>
        <w:spacing w:after="60"/>
        <w:ind w:right="230"/>
        <w:rPr>
          <w:rFonts w:ascii="Helvetica" w:hAnsi="Helvetica"/>
          <w:color w:val="444444"/>
          <w:shd w:val="clear" w:color="auto" w:fill="FFFFFF"/>
        </w:rPr>
      </w:pPr>
      <w:r w:rsidRPr="00073431">
        <w:rPr>
          <w:lang w:val="en-GB"/>
        </w:rPr>
        <w:br w:type="page"/>
      </w:r>
    </w:p>
    <w:p w14:paraId="44F2D7CA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rPr>
          <w:rFonts w:ascii="D-DIN" w:hAnsi="D-DIN"/>
          <w:sz w:val="21"/>
          <w:szCs w:val="21"/>
          <w:lang w:val="en-GB"/>
        </w:rPr>
        <w:sectPr w:rsidR="00625AAF" w:rsidSect="00362DA3">
          <w:pgSz w:w="12240" w:h="15840"/>
          <w:pgMar w:top="2434" w:right="2430" w:bottom="1080" w:left="1440" w:header="907" w:footer="547" w:gutter="0"/>
          <w:cols w:space="720"/>
          <w:docGrid w:linePitch="360"/>
        </w:sectPr>
      </w:pPr>
    </w:p>
    <w:p w14:paraId="334D2E02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32EAE376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7824EC72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3B8FD5AA" w14:textId="77777777" w:rsidR="00145A9F" w:rsidRDefault="00145A9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1804A52A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0540FDE6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29591887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5A0EC0D1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03080099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650BABEC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0BCF5B60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2CF125CD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3A43FE98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5D8ACDE1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rPr>
          <w:rFonts w:ascii="D-DIN" w:hAnsi="D-DIN"/>
          <w:sz w:val="21"/>
          <w:szCs w:val="21"/>
          <w:lang w:val="en-GB"/>
        </w:rPr>
      </w:pPr>
    </w:p>
    <w:p w14:paraId="31092793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47400F63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7F9B32C3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7FF74EF5" w14:textId="77777777" w:rsidR="00145A9F" w:rsidRDefault="00145A9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</w:p>
    <w:p w14:paraId="4D9D1167" w14:textId="77777777" w:rsidR="00625AAF" w:rsidRDefault="00625AAF" w:rsidP="00625AAF">
      <w:pPr>
        <w:pStyle w:val="BodyText"/>
        <w:tabs>
          <w:tab w:val="left" w:pos="2579"/>
        </w:tabs>
        <w:spacing w:before="240" w:after="120"/>
        <w:jc w:val="center"/>
        <w:rPr>
          <w:rFonts w:ascii="D-DIN" w:hAnsi="D-DIN"/>
          <w:sz w:val="21"/>
          <w:szCs w:val="21"/>
          <w:lang w:val="en-GB"/>
        </w:rPr>
      </w:pPr>
      <w:r>
        <w:rPr>
          <w:rFonts w:ascii="D-DIN" w:hAnsi="D-DIN"/>
          <w:noProof/>
          <w:sz w:val="21"/>
          <w:szCs w:val="21"/>
          <w:lang w:val="en-GB"/>
        </w:rPr>
        <w:drawing>
          <wp:anchor distT="0" distB="0" distL="114300" distR="114300" simplePos="0" relativeHeight="251674112" behindDoc="1" locked="0" layoutInCell="1" allowOverlap="1" wp14:anchorId="4A8F7A96" wp14:editId="7D5E9FE2">
            <wp:simplePos x="0" y="0"/>
            <wp:positionH relativeFrom="margin">
              <wp:posOffset>1435100</wp:posOffset>
            </wp:positionH>
            <wp:positionV relativeFrom="paragraph">
              <wp:posOffset>241935</wp:posOffset>
            </wp:positionV>
            <wp:extent cx="2914015" cy="142875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DSBA Logo.jp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174C3" w14:textId="77777777" w:rsidR="00625AAF" w:rsidRDefault="00625AAF" w:rsidP="00625AAF">
      <w:pPr>
        <w:pStyle w:val="BodyText"/>
        <w:tabs>
          <w:tab w:val="left" w:pos="2579"/>
        </w:tabs>
        <w:spacing w:before="240" w:line="360" w:lineRule="auto"/>
        <w:jc w:val="center"/>
        <w:rPr>
          <w:rFonts w:ascii="D-DIN" w:hAnsi="D-DIN"/>
          <w:sz w:val="21"/>
          <w:szCs w:val="21"/>
          <w:lang w:val="en-GB"/>
        </w:rPr>
      </w:pPr>
    </w:p>
    <w:p w14:paraId="3BD9163C" w14:textId="77777777" w:rsidR="00625AAF" w:rsidRDefault="00145A9F" w:rsidP="00625AAF">
      <w:pPr>
        <w:pStyle w:val="BodyText"/>
        <w:tabs>
          <w:tab w:val="left" w:pos="2579"/>
        </w:tabs>
        <w:spacing w:before="240" w:line="360" w:lineRule="auto"/>
        <w:jc w:val="center"/>
        <w:rPr>
          <w:rFonts w:ascii="D-DIN" w:hAnsi="D-DIN"/>
          <w:sz w:val="21"/>
          <w:szCs w:val="21"/>
          <w:lang w:val="en-GB"/>
        </w:rPr>
      </w:pPr>
      <w:r w:rsidRPr="00145A9F">
        <w:rPr>
          <w:rFonts w:ascii="D-DIN" w:eastAsia="Times New Roman" w:hAnsi="D-DIN"/>
          <w:noProof/>
          <w:color w:val="262626" w:themeColor="text1" w:themeTint="D9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228A7AD" wp14:editId="5CB55403">
                <wp:simplePos x="0" y="0"/>
                <wp:positionH relativeFrom="column">
                  <wp:posOffset>2057401</wp:posOffset>
                </wp:positionH>
                <wp:positionV relativeFrom="paragraph">
                  <wp:posOffset>120015</wp:posOffset>
                </wp:positionV>
                <wp:extent cx="1828800" cy="1828800"/>
                <wp:effectExtent l="0" t="857250" r="0" b="8788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1799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FD64C" w14:textId="77777777" w:rsidR="008338A5" w:rsidRPr="00145A9F" w:rsidRDefault="008338A5" w:rsidP="00145A9F">
                            <w:pPr>
                              <w:pStyle w:val="Header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A9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District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A7AD" id="Text Box 23" o:spid="_x0000_s1027" type="#_x0000_t202" style="position:absolute;left:0;text-align:left;margin-left:162pt;margin-top:9.45pt;width:2in;height:2in;rotation:-1946425fd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" filled="f" stroked="f">
                <v:textbox style="mso-fit-shape-to-text:t">
                  <w:txbxContent>
                    <w:p w14:paraId="748FD64C" w14:textId="77777777" w:rsidR="008338A5" w:rsidRPr="00145A9F" w:rsidRDefault="008338A5" w:rsidP="00145A9F">
                      <w:pPr>
                        <w:pStyle w:val="Header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5A9F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District Logo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1236DAE2" w14:textId="77777777" w:rsidR="00625AAF" w:rsidRDefault="00625AAF" w:rsidP="00625AAF">
      <w:pPr>
        <w:pStyle w:val="BodyText"/>
        <w:tabs>
          <w:tab w:val="left" w:pos="2579"/>
        </w:tabs>
        <w:spacing w:before="240" w:line="360" w:lineRule="auto"/>
        <w:jc w:val="center"/>
        <w:rPr>
          <w:rFonts w:ascii="D-DIN" w:hAnsi="D-DIN"/>
          <w:sz w:val="21"/>
          <w:szCs w:val="21"/>
          <w:lang w:val="en-GB"/>
        </w:rPr>
      </w:pPr>
    </w:p>
    <w:p w14:paraId="5D77D6D5" w14:textId="77777777" w:rsidR="00625AAF" w:rsidRPr="00B35561" w:rsidRDefault="00145A9F" w:rsidP="00625AAF">
      <w:pPr>
        <w:pStyle w:val="BodyText"/>
        <w:tabs>
          <w:tab w:val="left" w:pos="2579"/>
        </w:tabs>
        <w:spacing w:before="240" w:line="276" w:lineRule="auto"/>
        <w:jc w:val="center"/>
        <w:rPr>
          <w:rFonts w:ascii="D-DIN" w:hAnsi="D-DIN"/>
          <w:sz w:val="21"/>
          <w:szCs w:val="21"/>
          <w:lang w:val="en-GB"/>
        </w:rPr>
      </w:pPr>
      <w:r>
        <w:rPr>
          <w:rFonts w:ascii="D-DIN" w:hAnsi="D-DIN"/>
          <w:sz w:val="21"/>
          <w:szCs w:val="21"/>
          <w:lang w:val="en-GB"/>
        </w:rPr>
        <w:t>[Name of District]</w:t>
      </w:r>
    </w:p>
    <w:p w14:paraId="59799533" w14:textId="77777777" w:rsidR="00625AAF" w:rsidRPr="00B35561" w:rsidRDefault="00145A9F" w:rsidP="00625AAF">
      <w:pPr>
        <w:spacing w:line="276" w:lineRule="auto"/>
        <w:jc w:val="center"/>
        <w:rPr>
          <w:color w:val="auto"/>
        </w:rPr>
      </w:pPr>
      <w:r>
        <w:rPr>
          <w:color w:val="auto"/>
          <w:szCs w:val="21"/>
          <w:lang w:val="en-GB"/>
        </w:rPr>
        <w:t>[Address]</w:t>
      </w:r>
      <w:r w:rsidR="00625AAF" w:rsidRPr="00B35561">
        <w:rPr>
          <w:color w:val="auto"/>
        </w:rPr>
        <w:t xml:space="preserve">, </w:t>
      </w:r>
      <w:r>
        <w:rPr>
          <w:color w:val="auto"/>
        </w:rPr>
        <w:t>[City]</w:t>
      </w:r>
      <w:r w:rsidR="00625AAF" w:rsidRPr="00B35561">
        <w:rPr>
          <w:color w:val="auto"/>
        </w:rPr>
        <w:t xml:space="preserve">, North Dakota </w:t>
      </w:r>
      <w:r>
        <w:rPr>
          <w:color w:val="auto"/>
        </w:rPr>
        <w:t>[Zip code]</w:t>
      </w:r>
    </w:p>
    <w:p w14:paraId="285DADFB" w14:textId="77777777" w:rsidR="00625AAF" w:rsidRPr="00B35561" w:rsidRDefault="00145A9F" w:rsidP="00625AAF">
      <w:pPr>
        <w:spacing w:line="276" w:lineRule="auto"/>
        <w:jc w:val="center"/>
        <w:rPr>
          <w:rFonts w:cs="Arial"/>
          <w:color w:val="auto"/>
        </w:rPr>
      </w:pPr>
      <w:r>
        <w:rPr>
          <w:color w:val="auto"/>
        </w:rPr>
        <w:t>[Phone number]</w:t>
      </w:r>
      <w:r w:rsidR="00625AAF" w:rsidRPr="00B35561">
        <w:rPr>
          <w:color w:val="auto"/>
        </w:rPr>
        <w:t xml:space="preserve"> </w:t>
      </w:r>
      <w:r w:rsidR="00625AAF" w:rsidRPr="00B35561">
        <w:rPr>
          <w:rFonts w:cs="Arial"/>
          <w:color w:val="auto"/>
        </w:rPr>
        <w:t xml:space="preserve">• </w:t>
      </w:r>
      <w:r>
        <w:rPr>
          <w:rFonts w:cs="Arial"/>
          <w:color w:val="auto"/>
        </w:rPr>
        <w:t>[Website]</w:t>
      </w:r>
    </w:p>
    <w:sectPr w:rsidR="00625AAF" w:rsidRPr="00B35561" w:rsidSect="00625AAF">
      <w:headerReference w:type="default" r:id="rId27"/>
      <w:footerReference w:type="default" r:id="rId28"/>
      <w:pgSz w:w="12240" w:h="15840"/>
      <w:pgMar w:top="2434" w:right="1440" w:bottom="1080" w:left="1440" w:header="907" w:footer="5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0E545" w14:textId="77777777" w:rsidR="008338A5" w:rsidRDefault="008338A5" w:rsidP="00A71FD1">
      <w:r>
        <w:separator/>
      </w:r>
    </w:p>
  </w:endnote>
  <w:endnote w:type="continuationSeparator" w:id="0">
    <w:p w14:paraId="7A904C2B" w14:textId="77777777" w:rsidR="008338A5" w:rsidRDefault="008338A5" w:rsidP="00A71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CEE80B-5CDC-48ED-A168-0786A5D54BBF}"/>
    <w:embedBold r:id="rId2" w:fontKey="{BA4347BA-2FA7-443F-8498-93111F6C89B7}"/>
    <w:embedItalic r:id="rId3" w:fontKey="{5DC047CF-E0CD-49F1-9FE3-E109950CBE4D}"/>
    <w:embedBoldItalic r:id="rId4" w:fontKey="{A4307115-EEFA-4AC3-AD55-0FBE17B90DCC}"/>
  </w:font>
  <w:font w:name="D-DIN">
    <w:altName w:val="Arial"/>
    <w:panose1 w:val="00000000000000000000"/>
    <w:charset w:val="00"/>
    <w:family w:val="swiss"/>
    <w:notTrueType/>
    <w:pitch w:val="variable"/>
    <w:sig w:usb0="8000006F" w:usb1="4000000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fontKey="{1BA4C9B1-F7B3-4C2A-9C29-FB848A4EA5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CDF5A35-F473-40FA-A27B-FC6E0422B2B2}"/>
    <w:embedBold r:id="rId7" w:fontKey="{3EC5DA80-971B-45B7-BDA6-7E8595003796}"/>
    <w:embedItalic r:id="rId8" w:fontKey="{60456FF5-92B6-4C58-A32F-01997545E7A8}"/>
    <w:embedBoldItalic r:id="rId9" w:fontKey="{2E7243F0-FF42-4FEF-B9E6-AB6CBB8AF3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6134D46-48D0-4081-8B30-7438FDAA28AC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0D83FE9-19A6-44E5-8507-EAEC47AFE082}"/>
    <w:embedBold r:id="rId12" w:fontKey="{24386F3C-82C4-4AFF-86BA-ABDF71B9943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E4725BAB-B21C-4CB6-AD20-9F37994055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B4DBE" w14:textId="77777777" w:rsidR="008338A5" w:rsidRDefault="008338A5" w:rsidP="00A71FD1">
    <w:pPr>
      <w:pStyle w:val="Footer"/>
      <w:ind w:right="-2880" w:hanging="450"/>
      <w:rPr>
        <w:caps/>
        <w:color w:val="A6A6A6" w:themeColor="background1" w:themeShade="A6"/>
        <w:sz w:val="17"/>
        <w:szCs w:val="17"/>
      </w:rPr>
    </w:pPr>
    <w:r w:rsidRPr="00FB3600">
      <w:rPr>
        <w:rFonts w:eastAsia="Times New Roman"/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60F3CCD" wp14:editId="419C7850">
              <wp:simplePos x="0" y="0"/>
              <wp:positionH relativeFrom="column">
                <wp:posOffset>5524501</wp:posOffset>
              </wp:positionH>
              <wp:positionV relativeFrom="paragraph">
                <wp:posOffset>-13337</wp:posOffset>
              </wp:positionV>
              <wp:extent cx="1828800" cy="1828800"/>
              <wp:effectExtent l="0" t="857250" r="0" b="8788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817995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9B164B" w14:textId="77777777" w:rsidR="008338A5" w:rsidRPr="00FB3600" w:rsidRDefault="008338A5" w:rsidP="00FB3600">
                          <w:pPr>
                            <w:pStyle w:val="Header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B3600">
                            <w:rPr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District Logo Here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0F3CC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35pt;margin-top:-1.05pt;width:2in;height:2in;rotation:-1946425fd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" filled="f" stroked="f">
              <v:textbox style="mso-fit-shape-to-text:t">
                <w:txbxContent>
                  <w:p w14:paraId="359B164B" w14:textId="77777777" w:rsidR="008338A5" w:rsidRPr="00FB3600" w:rsidRDefault="008338A5" w:rsidP="00FB3600">
                    <w:pPr>
                      <w:pStyle w:val="Header"/>
                      <w:jc w:val="center"/>
                      <w:rPr>
                        <w:color w:val="000000" w:themeColor="text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B3600">
                      <w:rPr>
                        <w:color w:val="000000" w:themeColor="text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District Logo Here</w:t>
                    </w:r>
                  </w:p>
                </w:txbxContent>
              </v:textbox>
            </v:shape>
          </w:pict>
        </mc:Fallback>
      </mc:AlternateContent>
    </w:r>
    <w:r w:rsidRPr="00A71FD1">
      <w:rPr>
        <w:caps/>
        <w:noProof/>
        <w:color w:val="A6A6A6" w:themeColor="background1" w:themeShade="A6"/>
        <w:sz w:val="17"/>
        <w:szCs w:val="17"/>
      </w:rPr>
      <w:drawing>
        <wp:anchor distT="0" distB="0" distL="114300" distR="114300" simplePos="0" relativeHeight="251661824" behindDoc="0" locked="0" layoutInCell="1" allowOverlap="1" wp14:anchorId="2AC06802" wp14:editId="3262F17D">
          <wp:simplePos x="0" y="0"/>
          <wp:positionH relativeFrom="column">
            <wp:posOffset>5791200</wp:posOffset>
          </wp:positionH>
          <wp:positionV relativeFrom="paragraph">
            <wp:posOffset>-395605</wp:posOffset>
          </wp:positionV>
          <wp:extent cx="652780" cy="838200"/>
          <wp:effectExtent l="0" t="0" r="0" b="0"/>
          <wp:wrapSquare wrapText="bothSides"/>
          <wp:docPr id="18" name="Picture 18" descr="C:\Users\Owner\AppData\Local\Microsoft\Windows\INetCache\Content.Word\NDSBA Logo - Schoolhouse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wner\AppData\Local\Microsoft\Windows\INetCache\Content.Word\NDSBA Logo - Schoolhouse Onl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425" t="23602" r="40274" b="25777"/>
                  <a:stretch/>
                </pic:blipFill>
                <pic:spPr bwMode="auto">
                  <a:xfrm>
                    <a:off x="0" y="0"/>
                    <a:ext cx="65278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247E5" w14:textId="77777777" w:rsidR="008338A5" w:rsidRDefault="008338A5" w:rsidP="00A71FD1">
    <w:pPr>
      <w:pStyle w:val="Footer"/>
      <w:ind w:right="-2880" w:hanging="450"/>
      <w:rPr>
        <w:caps/>
        <w:color w:val="A6A6A6" w:themeColor="background1" w:themeShade="A6"/>
        <w:sz w:val="17"/>
        <w:szCs w:val="17"/>
      </w:rPr>
    </w:pPr>
  </w:p>
  <w:sdt>
    <w:sdtPr>
      <w:rPr>
        <w:caps/>
        <w:color w:val="A6A6A6" w:themeColor="background1" w:themeShade="A6"/>
        <w:sz w:val="17"/>
        <w:szCs w:val="17"/>
      </w:rPr>
      <w:id w:val="10634587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7CD5CF" w14:textId="77777777" w:rsidR="008338A5" w:rsidRPr="00A71FD1" w:rsidRDefault="008338A5" w:rsidP="00A71FD1">
        <w:pPr>
          <w:pStyle w:val="Footer"/>
          <w:ind w:right="-2880" w:hanging="450"/>
          <w:rPr>
            <w:caps/>
            <w:color w:val="A6A6A6" w:themeColor="background1" w:themeShade="A6"/>
            <w:sz w:val="17"/>
            <w:szCs w:val="17"/>
          </w:rPr>
        </w:pP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begin"/>
        </w:r>
        <w:r w:rsidRPr="00A71FD1">
          <w:rPr>
            <w:caps/>
            <w:color w:val="A6A6A6" w:themeColor="background1" w:themeShade="A6"/>
            <w:sz w:val="17"/>
            <w:szCs w:val="17"/>
          </w:rPr>
          <w:instrText xml:space="preserve"> PAGE   \* MERGEFORMAT </w:instrTex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separate"/>
        </w:r>
        <w:r>
          <w:rPr>
            <w:caps/>
            <w:noProof/>
            <w:color w:val="A6A6A6" w:themeColor="background1" w:themeShade="A6"/>
            <w:sz w:val="17"/>
            <w:szCs w:val="17"/>
          </w:rPr>
          <w:t>2</w:t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fldChar w:fldCharType="end"/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t xml:space="preserve">  |  </w:t>
        </w:r>
        <w:r>
          <w:rPr>
            <w:caps/>
            <w:color w:val="A6A6A6" w:themeColor="background1" w:themeShade="A6"/>
            <w:sz w:val="17"/>
            <w:szCs w:val="17"/>
          </w:rPr>
          <w:t>[name of district] three and five-year plan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64264" w14:textId="77777777" w:rsidR="008338A5" w:rsidRDefault="008338A5" w:rsidP="00A71FD1">
    <w:pPr>
      <w:pStyle w:val="Footer"/>
      <w:ind w:right="-2880" w:hanging="450"/>
      <w:rPr>
        <w:caps/>
        <w:color w:val="A6A6A6" w:themeColor="background1" w:themeShade="A6"/>
        <w:sz w:val="17"/>
        <w:szCs w:val="17"/>
      </w:rPr>
    </w:pPr>
    <w:r w:rsidRPr="00A71FD1">
      <w:rPr>
        <w:caps/>
        <w:noProof/>
        <w:color w:val="A6A6A6" w:themeColor="background1" w:themeShade="A6"/>
        <w:sz w:val="17"/>
        <w:szCs w:val="17"/>
      </w:rPr>
      <w:drawing>
        <wp:anchor distT="0" distB="0" distL="114300" distR="114300" simplePos="0" relativeHeight="251659776" behindDoc="0" locked="0" layoutInCell="1" allowOverlap="1" wp14:anchorId="0AA06458" wp14:editId="46363978">
          <wp:simplePos x="0" y="0"/>
          <wp:positionH relativeFrom="column">
            <wp:posOffset>5791200</wp:posOffset>
          </wp:positionH>
          <wp:positionV relativeFrom="paragraph">
            <wp:posOffset>-395605</wp:posOffset>
          </wp:positionV>
          <wp:extent cx="652780" cy="838200"/>
          <wp:effectExtent l="0" t="0" r="0" b="0"/>
          <wp:wrapSquare wrapText="bothSides"/>
          <wp:docPr id="192" name="Picture 192" descr="C:\Users\Owner\AppData\Local\Microsoft\Windows\INetCache\Content.Word\NDSBA Logo - Schoolhouse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wner\AppData\Local\Microsoft\Windows\INetCache\Content.Word\NDSBA Logo - Schoolhouse Onl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425" t="23602" r="40274" b="25777"/>
                  <a:stretch/>
                </pic:blipFill>
                <pic:spPr bwMode="auto">
                  <a:xfrm>
                    <a:off x="0" y="0"/>
                    <a:ext cx="65278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5DC228" w14:textId="77777777" w:rsidR="008338A5" w:rsidRDefault="008338A5" w:rsidP="00A71FD1">
    <w:pPr>
      <w:pStyle w:val="Footer"/>
      <w:ind w:right="-2880" w:hanging="450"/>
      <w:rPr>
        <w:caps/>
        <w:color w:val="A6A6A6" w:themeColor="background1" w:themeShade="A6"/>
        <w:sz w:val="17"/>
        <w:szCs w:val="17"/>
      </w:rPr>
    </w:pPr>
  </w:p>
  <w:sdt>
    <w:sdtPr>
      <w:rPr>
        <w:caps/>
        <w:color w:val="A6A6A6" w:themeColor="background1" w:themeShade="A6"/>
        <w:sz w:val="17"/>
        <w:szCs w:val="17"/>
      </w:rPr>
      <w:id w:val="872965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EE4B7A" w14:textId="695ECABF" w:rsidR="008338A5" w:rsidRPr="00A71FD1" w:rsidRDefault="008338A5" w:rsidP="00A71FD1">
        <w:pPr>
          <w:pStyle w:val="Footer"/>
          <w:ind w:right="-2880" w:hanging="450"/>
          <w:rPr>
            <w:caps/>
            <w:color w:val="A6A6A6" w:themeColor="background1" w:themeShade="A6"/>
            <w:sz w:val="17"/>
            <w:szCs w:val="17"/>
          </w:rPr>
        </w:pP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begin"/>
        </w:r>
        <w:r w:rsidRPr="00A71FD1">
          <w:rPr>
            <w:caps/>
            <w:color w:val="A6A6A6" w:themeColor="background1" w:themeShade="A6"/>
            <w:sz w:val="17"/>
            <w:szCs w:val="17"/>
          </w:rPr>
          <w:instrText xml:space="preserve"> PAGE   \* MERGEFORMAT </w:instrTex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separate"/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t>1</w:t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fldChar w:fldCharType="end"/>
        </w:r>
        <w:r w:rsidRPr="00A71FD1">
          <w:rPr>
            <w:caps/>
            <w:noProof/>
            <w:color w:val="A6A6A6" w:themeColor="background1" w:themeShade="A6"/>
            <w:sz w:val="17"/>
            <w:szCs w:val="17"/>
          </w:rPr>
          <w:t xml:space="preserve">  |  </w:t>
        </w:r>
        <w:r w:rsidRPr="00A71FD1">
          <w:rPr>
            <w:caps/>
            <w:color w:val="A6A6A6" w:themeColor="background1" w:themeShade="A6"/>
            <w:sz w:val="17"/>
            <w:szCs w:val="17"/>
          </w:rPr>
          <w:t xml:space="preserve">NORTH DAKOTA SCHOOL BOARDS </w:t>
        </w:r>
        <w:proofErr w:type="gramStart"/>
        <w:r w:rsidRPr="00A71FD1">
          <w:rPr>
            <w:caps/>
            <w:color w:val="A6A6A6" w:themeColor="background1" w:themeShade="A6"/>
            <w:sz w:val="17"/>
            <w:szCs w:val="17"/>
          </w:rPr>
          <w:t>ASSOCIATION  |</w:t>
        </w:r>
        <w:proofErr w:type="gramEnd"/>
        <w:r w:rsidRPr="00A71FD1">
          <w:rPr>
            <w:caps/>
            <w:color w:val="A6A6A6" w:themeColor="background1" w:themeShade="A6"/>
            <w:sz w:val="17"/>
            <w:szCs w:val="17"/>
          </w:rPr>
          <w:t xml:space="preserve">  </w: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begin"/>
        </w:r>
        <w:r w:rsidRPr="00A71FD1">
          <w:rPr>
            <w:caps/>
            <w:color w:val="A6A6A6" w:themeColor="background1" w:themeShade="A6"/>
            <w:sz w:val="17"/>
            <w:szCs w:val="17"/>
          </w:rPr>
          <w:instrText xml:space="preserve"> FILENAME \* MERGEFORMAT </w:instrTex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separate"/>
        </w:r>
        <w:r w:rsidR="009C03D8">
          <w:rPr>
            <w:caps/>
            <w:noProof/>
            <w:color w:val="A6A6A6" w:themeColor="background1" w:themeShade="A6"/>
            <w:sz w:val="17"/>
            <w:szCs w:val="17"/>
          </w:rPr>
          <w:t>NDSBA-Three-and-Five-Year-Plan-Template-2024.docx</w:t>
        </w:r>
        <w:r w:rsidRPr="00A71FD1">
          <w:rPr>
            <w:caps/>
            <w:color w:val="A6A6A6" w:themeColor="background1" w:themeShade="A6"/>
            <w:sz w:val="17"/>
            <w:szCs w:val="17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DF35C" w14:textId="77777777" w:rsidR="008338A5" w:rsidRDefault="008338A5" w:rsidP="00A71FD1">
      <w:r>
        <w:separator/>
      </w:r>
    </w:p>
  </w:footnote>
  <w:footnote w:type="continuationSeparator" w:id="0">
    <w:p w14:paraId="1E66C944" w14:textId="77777777" w:rsidR="008338A5" w:rsidRDefault="008338A5" w:rsidP="00A71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7C42C" w14:textId="77777777" w:rsidR="008338A5" w:rsidRDefault="008338A5" w:rsidP="00A71FD1">
    <w:pPr>
      <w:pStyle w:val="Header"/>
    </w:pPr>
  </w:p>
  <w:p w14:paraId="2C3D9292" w14:textId="77777777" w:rsidR="008338A5" w:rsidRDefault="008338A5" w:rsidP="00A71FD1">
    <w:pPr>
      <w:pStyle w:val="Header"/>
    </w:pPr>
  </w:p>
  <w:p w14:paraId="512CA28F" w14:textId="77777777" w:rsidR="008338A5" w:rsidRDefault="008338A5" w:rsidP="00A71FD1">
    <w:pPr>
      <w:pStyle w:val="Header"/>
    </w:pPr>
    <w:r>
      <w:rPr>
        <w:noProof/>
      </w:rPr>
      <w:drawing>
        <wp:inline distT="0" distB="0" distL="0" distR="0" wp14:anchorId="18D71D4E" wp14:editId="0F8C0B76">
          <wp:extent cx="1722120" cy="640080"/>
          <wp:effectExtent l="0" t="0" r="0" b="7620"/>
          <wp:docPr id="31" name="Picture 31" descr="NDSB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 descr="NDSB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14" t="21739" r="13071" b="24223"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6538A4" w14:textId="77777777" w:rsidR="008338A5" w:rsidRDefault="008338A5" w:rsidP="00A71FD1">
    <w:pPr>
      <w:pStyle w:val="Header"/>
    </w:pPr>
  </w:p>
  <w:p w14:paraId="1E3ACC9D" w14:textId="77777777" w:rsidR="008338A5" w:rsidRPr="00972E91" w:rsidRDefault="008338A5" w:rsidP="00A71F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4ACE"/>
    <w:multiLevelType w:val="hybridMultilevel"/>
    <w:tmpl w:val="2FC606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6841"/>
    <w:multiLevelType w:val="hybridMultilevel"/>
    <w:tmpl w:val="AF909C06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5302F"/>
    <w:multiLevelType w:val="hybridMultilevel"/>
    <w:tmpl w:val="6414E890"/>
    <w:lvl w:ilvl="0" w:tplc="DD965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B5C4C"/>
    <w:multiLevelType w:val="hybridMultilevel"/>
    <w:tmpl w:val="0D2EF7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6780B"/>
    <w:multiLevelType w:val="hybridMultilevel"/>
    <w:tmpl w:val="FC4ECB38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D56"/>
    <w:multiLevelType w:val="hybridMultilevel"/>
    <w:tmpl w:val="2676E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10D07"/>
    <w:multiLevelType w:val="hybridMultilevel"/>
    <w:tmpl w:val="7B340E14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F13FA"/>
    <w:multiLevelType w:val="hybridMultilevel"/>
    <w:tmpl w:val="3D8C8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85000"/>
    <w:multiLevelType w:val="hybridMultilevel"/>
    <w:tmpl w:val="9B627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31415"/>
    <w:multiLevelType w:val="hybridMultilevel"/>
    <w:tmpl w:val="C742DA92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D45C5"/>
    <w:multiLevelType w:val="hybridMultilevel"/>
    <w:tmpl w:val="B37086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1667F"/>
    <w:multiLevelType w:val="hybridMultilevel"/>
    <w:tmpl w:val="D4F8EC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B631C"/>
    <w:multiLevelType w:val="hybridMultilevel"/>
    <w:tmpl w:val="FC748774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35E6708E"/>
    <w:multiLevelType w:val="hybridMultilevel"/>
    <w:tmpl w:val="A50EA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B3BDB"/>
    <w:multiLevelType w:val="hybridMultilevel"/>
    <w:tmpl w:val="E2AEED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F61AE"/>
    <w:multiLevelType w:val="hybridMultilevel"/>
    <w:tmpl w:val="77B6F2CE"/>
    <w:lvl w:ilvl="0" w:tplc="5FE8B014">
      <w:start w:val="15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67844"/>
    <w:multiLevelType w:val="hybridMultilevel"/>
    <w:tmpl w:val="41907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F6588"/>
    <w:multiLevelType w:val="hybridMultilevel"/>
    <w:tmpl w:val="BDDACECC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043FC"/>
    <w:multiLevelType w:val="hybridMultilevel"/>
    <w:tmpl w:val="C13EE4B4"/>
    <w:lvl w:ilvl="0" w:tplc="64F2EFC8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13A83"/>
    <w:multiLevelType w:val="hybridMultilevel"/>
    <w:tmpl w:val="0D0862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20079"/>
    <w:multiLevelType w:val="hybridMultilevel"/>
    <w:tmpl w:val="A6AA31AE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40D12"/>
    <w:multiLevelType w:val="hybridMultilevel"/>
    <w:tmpl w:val="3A96DEEA"/>
    <w:lvl w:ilvl="0" w:tplc="DD965D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40C20"/>
    <w:multiLevelType w:val="hybridMultilevel"/>
    <w:tmpl w:val="5A7CAF34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EBC4B0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D686A"/>
    <w:multiLevelType w:val="hybridMultilevel"/>
    <w:tmpl w:val="76143B2A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42DA1"/>
    <w:multiLevelType w:val="hybridMultilevel"/>
    <w:tmpl w:val="604CBB4E"/>
    <w:lvl w:ilvl="0" w:tplc="014C3C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F06CB"/>
    <w:multiLevelType w:val="hybridMultilevel"/>
    <w:tmpl w:val="8EA24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859271">
    <w:abstractNumId w:val="3"/>
  </w:num>
  <w:num w:numId="2" w16cid:durableId="638344153">
    <w:abstractNumId w:val="10"/>
  </w:num>
  <w:num w:numId="3" w16cid:durableId="1008870748">
    <w:abstractNumId w:val="11"/>
  </w:num>
  <w:num w:numId="4" w16cid:durableId="1009210935">
    <w:abstractNumId w:val="19"/>
  </w:num>
  <w:num w:numId="5" w16cid:durableId="483817180">
    <w:abstractNumId w:val="0"/>
  </w:num>
  <w:num w:numId="6" w16cid:durableId="170730029">
    <w:abstractNumId w:val="14"/>
  </w:num>
  <w:num w:numId="7" w16cid:durableId="1830706111">
    <w:abstractNumId w:val="12"/>
  </w:num>
  <w:num w:numId="8" w16cid:durableId="1111317519">
    <w:abstractNumId w:val="7"/>
  </w:num>
  <w:num w:numId="9" w16cid:durableId="32391692">
    <w:abstractNumId w:val="18"/>
  </w:num>
  <w:num w:numId="10" w16cid:durableId="1795442919">
    <w:abstractNumId w:val="13"/>
  </w:num>
  <w:num w:numId="11" w16cid:durableId="1265724147">
    <w:abstractNumId w:val="16"/>
  </w:num>
  <w:num w:numId="12" w16cid:durableId="765662157">
    <w:abstractNumId w:val="5"/>
  </w:num>
  <w:num w:numId="13" w16cid:durableId="2037853429">
    <w:abstractNumId w:val="8"/>
  </w:num>
  <w:num w:numId="14" w16cid:durableId="2084641921">
    <w:abstractNumId w:val="25"/>
  </w:num>
  <w:num w:numId="15" w16cid:durableId="121921319">
    <w:abstractNumId w:val="22"/>
  </w:num>
  <w:num w:numId="16" w16cid:durableId="1783845701">
    <w:abstractNumId w:val="15"/>
  </w:num>
  <w:num w:numId="17" w16cid:durableId="1575117482">
    <w:abstractNumId w:val="24"/>
  </w:num>
  <w:num w:numId="18" w16cid:durableId="851795765">
    <w:abstractNumId w:val="9"/>
  </w:num>
  <w:num w:numId="19" w16cid:durableId="662049864">
    <w:abstractNumId w:val="4"/>
  </w:num>
  <w:num w:numId="20" w16cid:durableId="997734333">
    <w:abstractNumId w:val="23"/>
  </w:num>
  <w:num w:numId="21" w16cid:durableId="77793208">
    <w:abstractNumId w:val="20"/>
  </w:num>
  <w:num w:numId="22" w16cid:durableId="1005665643">
    <w:abstractNumId w:val="17"/>
  </w:num>
  <w:num w:numId="23" w16cid:durableId="1417046285">
    <w:abstractNumId w:val="2"/>
  </w:num>
  <w:num w:numId="24" w16cid:durableId="1897232444">
    <w:abstractNumId w:val="1"/>
  </w:num>
  <w:num w:numId="25" w16cid:durableId="750812102">
    <w:abstractNumId w:val="21"/>
  </w:num>
  <w:num w:numId="26" w16cid:durableId="14146212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8AF"/>
    <w:rsid w:val="00002AD0"/>
    <w:rsid w:val="0000300E"/>
    <w:rsid w:val="00006395"/>
    <w:rsid w:val="00017A21"/>
    <w:rsid w:val="00033F17"/>
    <w:rsid w:val="000371B6"/>
    <w:rsid w:val="00063B2B"/>
    <w:rsid w:val="00067246"/>
    <w:rsid w:val="00073431"/>
    <w:rsid w:val="0008337C"/>
    <w:rsid w:val="00084E81"/>
    <w:rsid w:val="00085089"/>
    <w:rsid w:val="00090FE5"/>
    <w:rsid w:val="000A612F"/>
    <w:rsid w:val="000B5E3A"/>
    <w:rsid w:val="000B6F4F"/>
    <w:rsid w:val="000C0B96"/>
    <w:rsid w:val="000E6610"/>
    <w:rsid w:val="000F3B71"/>
    <w:rsid w:val="000F4333"/>
    <w:rsid w:val="000F7A09"/>
    <w:rsid w:val="0011365F"/>
    <w:rsid w:val="00115614"/>
    <w:rsid w:val="00117EB9"/>
    <w:rsid w:val="00126209"/>
    <w:rsid w:val="00137BF3"/>
    <w:rsid w:val="00145A9F"/>
    <w:rsid w:val="0015614E"/>
    <w:rsid w:val="00165650"/>
    <w:rsid w:val="00176D03"/>
    <w:rsid w:val="001824C5"/>
    <w:rsid w:val="00190E77"/>
    <w:rsid w:val="001B2A85"/>
    <w:rsid w:val="001C0FE9"/>
    <w:rsid w:val="001C3E48"/>
    <w:rsid w:val="001C7B2C"/>
    <w:rsid w:val="001D192D"/>
    <w:rsid w:val="001D51C3"/>
    <w:rsid w:val="001E1A31"/>
    <w:rsid w:val="001E255F"/>
    <w:rsid w:val="001E4773"/>
    <w:rsid w:val="001F3F62"/>
    <w:rsid w:val="001F5B29"/>
    <w:rsid w:val="00204441"/>
    <w:rsid w:val="00206131"/>
    <w:rsid w:val="00226B6D"/>
    <w:rsid w:val="00232EB4"/>
    <w:rsid w:val="00244BC7"/>
    <w:rsid w:val="00245E95"/>
    <w:rsid w:val="00264F5B"/>
    <w:rsid w:val="00275838"/>
    <w:rsid w:val="00276C67"/>
    <w:rsid w:val="002A57FE"/>
    <w:rsid w:val="002A70C0"/>
    <w:rsid w:val="002A7100"/>
    <w:rsid w:val="002B18E4"/>
    <w:rsid w:val="002B5FC1"/>
    <w:rsid w:val="002C3E50"/>
    <w:rsid w:val="002D0E62"/>
    <w:rsid w:val="002D4C21"/>
    <w:rsid w:val="002D563F"/>
    <w:rsid w:val="002E21DE"/>
    <w:rsid w:val="002F12E5"/>
    <w:rsid w:val="002F6EF9"/>
    <w:rsid w:val="003068F9"/>
    <w:rsid w:val="0030764A"/>
    <w:rsid w:val="00311690"/>
    <w:rsid w:val="00315508"/>
    <w:rsid w:val="0032050C"/>
    <w:rsid w:val="00320C5A"/>
    <w:rsid w:val="0033015B"/>
    <w:rsid w:val="00333B6C"/>
    <w:rsid w:val="0034427C"/>
    <w:rsid w:val="003456FA"/>
    <w:rsid w:val="00362DA3"/>
    <w:rsid w:val="00381387"/>
    <w:rsid w:val="003828E5"/>
    <w:rsid w:val="00387B79"/>
    <w:rsid w:val="003915C8"/>
    <w:rsid w:val="003A2D14"/>
    <w:rsid w:val="003A48AF"/>
    <w:rsid w:val="003D1F2B"/>
    <w:rsid w:val="003D641D"/>
    <w:rsid w:val="003E20B5"/>
    <w:rsid w:val="00403A74"/>
    <w:rsid w:val="00404DCF"/>
    <w:rsid w:val="00407BF3"/>
    <w:rsid w:val="00412467"/>
    <w:rsid w:val="004239F3"/>
    <w:rsid w:val="00430780"/>
    <w:rsid w:val="004342C1"/>
    <w:rsid w:val="0043741E"/>
    <w:rsid w:val="00442931"/>
    <w:rsid w:val="00443AFD"/>
    <w:rsid w:val="00464FA3"/>
    <w:rsid w:val="00465FF9"/>
    <w:rsid w:val="004702DF"/>
    <w:rsid w:val="00475BBA"/>
    <w:rsid w:val="00484746"/>
    <w:rsid w:val="004862A5"/>
    <w:rsid w:val="00494BA3"/>
    <w:rsid w:val="004A0618"/>
    <w:rsid w:val="004A075E"/>
    <w:rsid w:val="004A6ECA"/>
    <w:rsid w:val="004B23A5"/>
    <w:rsid w:val="004B2844"/>
    <w:rsid w:val="004C0421"/>
    <w:rsid w:val="004C6D17"/>
    <w:rsid w:val="004D1F22"/>
    <w:rsid w:val="004D6FD0"/>
    <w:rsid w:val="004E5EDA"/>
    <w:rsid w:val="004E6F3D"/>
    <w:rsid w:val="00503E29"/>
    <w:rsid w:val="005040E9"/>
    <w:rsid w:val="00510133"/>
    <w:rsid w:val="00514DD3"/>
    <w:rsid w:val="00515ECD"/>
    <w:rsid w:val="00522729"/>
    <w:rsid w:val="00533F8E"/>
    <w:rsid w:val="005364F0"/>
    <w:rsid w:val="00537AC3"/>
    <w:rsid w:val="005636D6"/>
    <w:rsid w:val="00571571"/>
    <w:rsid w:val="00574BE0"/>
    <w:rsid w:val="0059020A"/>
    <w:rsid w:val="00593980"/>
    <w:rsid w:val="00594A13"/>
    <w:rsid w:val="00595D97"/>
    <w:rsid w:val="005A03DA"/>
    <w:rsid w:val="005B6CD7"/>
    <w:rsid w:val="005D1EC1"/>
    <w:rsid w:val="005D4F07"/>
    <w:rsid w:val="005E3BF3"/>
    <w:rsid w:val="00600E75"/>
    <w:rsid w:val="00612E16"/>
    <w:rsid w:val="006172E2"/>
    <w:rsid w:val="00620F0B"/>
    <w:rsid w:val="00625AAF"/>
    <w:rsid w:val="00645A34"/>
    <w:rsid w:val="00661B25"/>
    <w:rsid w:val="00665E8F"/>
    <w:rsid w:val="0068064A"/>
    <w:rsid w:val="006819C0"/>
    <w:rsid w:val="00696487"/>
    <w:rsid w:val="006B14AA"/>
    <w:rsid w:val="006B4ACC"/>
    <w:rsid w:val="006C28DF"/>
    <w:rsid w:val="006C7E59"/>
    <w:rsid w:val="006E7A17"/>
    <w:rsid w:val="006F0AE3"/>
    <w:rsid w:val="006F14D6"/>
    <w:rsid w:val="00711786"/>
    <w:rsid w:val="00740E0D"/>
    <w:rsid w:val="00740EA9"/>
    <w:rsid w:val="007418E2"/>
    <w:rsid w:val="00765AFF"/>
    <w:rsid w:val="00770CE2"/>
    <w:rsid w:val="0077557A"/>
    <w:rsid w:val="007805B1"/>
    <w:rsid w:val="00784BD9"/>
    <w:rsid w:val="00796476"/>
    <w:rsid w:val="007C083F"/>
    <w:rsid w:val="007C6E93"/>
    <w:rsid w:val="007C753B"/>
    <w:rsid w:val="007C7AE3"/>
    <w:rsid w:val="007D5C50"/>
    <w:rsid w:val="007D7C89"/>
    <w:rsid w:val="007E2068"/>
    <w:rsid w:val="007F465A"/>
    <w:rsid w:val="007F6D91"/>
    <w:rsid w:val="008171F2"/>
    <w:rsid w:val="008271BE"/>
    <w:rsid w:val="008308C6"/>
    <w:rsid w:val="008338A5"/>
    <w:rsid w:val="0085238B"/>
    <w:rsid w:val="0085291E"/>
    <w:rsid w:val="0085732C"/>
    <w:rsid w:val="00874DF8"/>
    <w:rsid w:val="00890657"/>
    <w:rsid w:val="00895CBB"/>
    <w:rsid w:val="008A0277"/>
    <w:rsid w:val="008A2E20"/>
    <w:rsid w:val="008C3595"/>
    <w:rsid w:val="008D0BA5"/>
    <w:rsid w:val="008D1385"/>
    <w:rsid w:val="008E4EAC"/>
    <w:rsid w:val="008F4DD7"/>
    <w:rsid w:val="00901A40"/>
    <w:rsid w:val="009155BB"/>
    <w:rsid w:val="009258D8"/>
    <w:rsid w:val="00952B44"/>
    <w:rsid w:val="009564F8"/>
    <w:rsid w:val="00957C55"/>
    <w:rsid w:val="009706A0"/>
    <w:rsid w:val="00972E91"/>
    <w:rsid w:val="009A0196"/>
    <w:rsid w:val="009A3EE8"/>
    <w:rsid w:val="009B0391"/>
    <w:rsid w:val="009C03D8"/>
    <w:rsid w:val="009D2FB8"/>
    <w:rsid w:val="009D4A87"/>
    <w:rsid w:val="009F1356"/>
    <w:rsid w:val="00A23F15"/>
    <w:rsid w:val="00A32A2D"/>
    <w:rsid w:val="00A45C18"/>
    <w:rsid w:val="00A54C5C"/>
    <w:rsid w:val="00A71FD1"/>
    <w:rsid w:val="00A76EF4"/>
    <w:rsid w:val="00A93356"/>
    <w:rsid w:val="00AA4B6B"/>
    <w:rsid w:val="00AA61AB"/>
    <w:rsid w:val="00AC73EC"/>
    <w:rsid w:val="00AD017E"/>
    <w:rsid w:val="00AF2C13"/>
    <w:rsid w:val="00AF34F2"/>
    <w:rsid w:val="00AF74F5"/>
    <w:rsid w:val="00B03CC6"/>
    <w:rsid w:val="00B203F1"/>
    <w:rsid w:val="00B22B4E"/>
    <w:rsid w:val="00B23096"/>
    <w:rsid w:val="00B26514"/>
    <w:rsid w:val="00B34418"/>
    <w:rsid w:val="00B36F8E"/>
    <w:rsid w:val="00B428D6"/>
    <w:rsid w:val="00B4660F"/>
    <w:rsid w:val="00B51299"/>
    <w:rsid w:val="00B526C6"/>
    <w:rsid w:val="00B56763"/>
    <w:rsid w:val="00B62140"/>
    <w:rsid w:val="00B66E78"/>
    <w:rsid w:val="00B6793D"/>
    <w:rsid w:val="00B85281"/>
    <w:rsid w:val="00BB16BD"/>
    <w:rsid w:val="00BC6BB7"/>
    <w:rsid w:val="00BD1CA3"/>
    <w:rsid w:val="00BD4E58"/>
    <w:rsid w:val="00BD59EA"/>
    <w:rsid w:val="00BE2616"/>
    <w:rsid w:val="00BE70D1"/>
    <w:rsid w:val="00BF1111"/>
    <w:rsid w:val="00BF4008"/>
    <w:rsid w:val="00BF473A"/>
    <w:rsid w:val="00BF4ABC"/>
    <w:rsid w:val="00C06964"/>
    <w:rsid w:val="00C07DC3"/>
    <w:rsid w:val="00C33E1B"/>
    <w:rsid w:val="00C3784E"/>
    <w:rsid w:val="00C403A0"/>
    <w:rsid w:val="00C41204"/>
    <w:rsid w:val="00C57174"/>
    <w:rsid w:val="00C57A28"/>
    <w:rsid w:val="00C60851"/>
    <w:rsid w:val="00C62BD0"/>
    <w:rsid w:val="00C7472C"/>
    <w:rsid w:val="00C76E54"/>
    <w:rsid w:val="00C76F35"/>
    <w:rsid w:val="00C8231A"/>
    <w:rsid w:val="00CA3662"/>
    <w:rsid w:val="00CB35CA"/>
    <w:rsid w:val="00CB55E8"/>
    <w:rsid w:val="00CE3D50"/>
    <w:rsid w:val="00CF6DE3"/>
    <w:rsid w:val="00CF704A"/>
    <w:rsid w:val="00D049E0"/>
    <w:rsid w:val="00D970BE"/>
    <w:rsid w:val="00DB0248"/>
    <w:rsid w:val="00DC6832"/>
    <w:rsid w:val="00DD6633"/>
    <w:rsid w:val="00DD75D7"/>
    <w:rsid w:val="00DE5B3F"/>
    <w:rsid w:val="00DF07AD"/>
    <w:rsid w:val="00E06A2A"/>
    <w:rsid w:val="00E1585C"/>
    <w:rsid w:val="00E22EB3"/>
    <w:rsid w:val="00E24732"/>
    <w:rsid w:val="00E32DDF"/>
    <w:rsid w:val="00E51D4F"/>
    <w:rsid w:val="00E81F1B"/>
    <w:rsid w:val="00E87E53"/>
    <w:rsid w:val="00EB48AB"/>
    <w:rsid w:val="00ED24AB"/>
    <w:rsid w:val="00EF062B"/>
    <w:rsid w:val="00EF764B"/>
    <w:rsid w:val="00F161A9"/>
    <w:rsid w:val="00F235C0"/>
    <w:rsid w:val="00F316B4"/>
    <w:rsid w:val="00F31CE8"/>
    <w:rsid w:val="00F44766"/>
    <w:rsid w:val="00F7279D"/>
    <w:rsid w:val="00F811AB"/>
    <w:rsid w:val="00F87306"/>
    <w:rsid w:val="00F974C4"/>
    <w:rsid w:val="00FA32C8"/>
    <w:rsid w:val="00FA61BB"/>
    <w:rsid w:val="00FA7949"/>
    <w:rsid w:val="00FB3600"/>
    <w:rsid w:val="00FB4331"/>
    <w:rsid w:val="00FB6968"/>
    <w:rsid w:val="00FC5A5C"/>
    <w:rsid w:val="00FD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300C7FB"/>
  <w15:docId w15:val="{E1B12E6A-8737-41E8-8B03-9C84FB30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FD1"/>
    <w:pPr>
      <w:spacing w:after="0" w:line="360" w:lineRule="auto"/>
    </w:pPr>
    <w:rPr>
      <w:rFonts w:ascii="D-DIN" w:eastAsia="Times New Roman" w:hAnsi="D-DIN" w:cs="Calibri"/>
      <w:color w:val="262626" w:themeColor="text1" w:themeTint="D9"/>
      <w:sz w:val="21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A71FD1"/>
    <w:pPr>
      <w:spacing w:before="600"/>
      <w:outlineLvl w:val="0"/>
    </w:pPr>
    <w:rPr>
      <w:rFonts w:ascii="Garamond" w:hAnsi="Garamond" w:cs="Segoe UI"/>
      <w:b/>
      <w:bCs/>
      <w:caps/>
      <w:color w:val="BF0C26"/>
      <w:sz w:val="36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A71FD1"/>
    <w:pPr>
      <w:spacing w:before="480" w:after="120"/>
      <w:ind w:right="2160"/>
      <w:outlineLvl w:val="1"/>
    </w:pPr>
    <w:rPr>
      <w:rFonts w:ascii="Garamond" w:hAnsi="Garamond" w:cs="Segoe UI"/>
      <w:b/>
      <w:caps/>
      <w:color w:val="BF0C26"/>
      <w:sz w:val="28"/>
      <w:szCs w:val="28"/>
      <w:lang w:val="en-GB"/>
    </w:rPr>
  </w:style>
  <w:style w:type="paragraph" w:styleId="Heading3">
    <w:name w:val="heading 3"/>
    <w:basedOn w:val="Title"/>
    <w:next w:val="Normal"/>
    <w:link w:val="Heading3Char"/>
    <w:uiPriority w:val="9"/>
    <w:unhideWhenUsed/>
    <w:qFormat/>
    <w:rsid w:val="00A71FD1"/>
    <w:pPr>
      <w:spacing w:before="360"/>
      <w:jc w:val="left"/>
      <w:outlineLvl w:val="2"/>
    </w:pPr>
    <w:rPr>
      <w:rFonts w:ascii="Garamond" w:hAnsi="Garamond"/>
      <w:color w:val="BF0C26"/>
      <w:sz w:val="21"/>
      <w:szCs w:val="21"/>
    </w:rPr>
  </w:style>
  <w:style w:type="paragraph" w:styleId="Heading4">
    <w:name w:val="heading 4"/>
    <w:aliases w:val="Table Headings"/>
    <w:next w:val="Normal"/>
    <w:link w:val="Heading4Char"/>
    <w:uiPriority w:val="9"/>
    <w:unhideWhenUsed/>
    <w:rsid w:val="00244BC7"/>
    <w:pPr>
      <w:spacing w:before="20" w:after="20" w:line="240" w:lineRule="auto"/>
      <w:outlineLvl w:val="3"/>
    </w:pPr>
    <w:rPr>
      <w:rFonts w:ascii="Segoe UI" w:hAnsi="Segoe UI" w:cs="Segoe UI"/>
      <w:b/>
      <w:caps/>
      <w:sz w:val="15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FD1"/>
    <w:rPr>
      <w:rFonts w:ascii="Garamond" w:hAnsi="Garamond" w:cs="Segoe UI"/>
      <w:b/>
      <w:bCs/>
      <w:caps/>
      <w:color w:val="BF0C26"/>
      <w:sz w:val="36"/>
      <w:szCs w:val="36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5364F0"/>
    <w:pPr>
      <w:spacing w:before="60" w:after="180"/>
      <w:jc w:val="center"/>
    </w:pPr>
    <w:rPr>
      <w:rFonts w:eastAsiaTheme="minorHAnsi"/>
      <w:b/>
      <w:caps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364F0"/>
    <w:rPr>
      <w:rFonts w:ascii="Segoe UI" w:hAnsi="Segoe UI" w:cs="Segoe UI"/>
      <w:b/>
      <w:cap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71FD1"/>
    <w:rPr>
      <w:rFonts w:ascii="Garamond" w:hAnsi="Garamond" w:cs="Segoe UI"/>
      <w:b/>
      <w:caps/>
      <w:color w:val="BF0C26"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A71FD1"/>
    <w:pPr>
      <w:numPr>
        <w:numId w:val="9"/>
      </w:numPr>
      <w:spacing w:before="120" w:after="200"/>
      <w:ind w:left="270" w:hanging="18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nhideWhenUsed/>
    <w:rsid w:val="00612E16"/>
    <w:pPr>
      <w:tabs>
        <w:tab w:val="center" w:pos="4680"/>
        <w:tab w:val="right" w:pos="9360"/>
      </w:tabs>
      <w:spacing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612E16"/>
    <w:rPr>
      <w:rFonts w:ascii="Segoe UI" w:hAnsi="Segoe UI" w:cs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612E16"/>
    <w:pPr>
      <w:tabs>
        <w:tab w:val="center" w:pos="4680"/>
        <w:tab w:val="right" w:pos="9360"/>
      </w:tabs>
      <w:spacing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612E16"/>
    <w:rPr>
      <w:rFonts w:ascii="Segoe UI" w:hAnsi="Segoe UI" w:cs="Segoe UI"/>
      <w:sz w:val="20"/>
    </w:rPr>
  </w:style>
  <w:style w:type="table" w:styleId="TableGrid">
    <w:name w:val="Table Grid"/>
    <w:basedOn w:val="TableNormal"/>
    <w:uiPriority w:val="59"/>
    <w:rsid w:val="00B8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7A28"/>
    <w:rPr>
      <w:color w:val="BF0C2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EF9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EF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rsid w:val="00972E9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51D4F"/>
    <w:pPr>
      <w:ind w:left="360" w:right="360"/>
    </w:pPr>
    <w:rPr>
      <w:rFonts w:eastAsia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51D4F"/>
    <w:rPr>
      <w:rFonts w:ascii="Segoe UI" w:eastAsiaTheme="minorHAnsi" w:hAnsi="Segoe UI" w:cs="Segoe UI"/>
      <w:i/>
      <w:iCs/>
      <w:color w:val="000000" w:themeColor="text1"/>
      <w:sz w:val="19"/>
    </w:rPr>
  </w:style>
  <w:style w:type="paragraph" w:styleId="IntenseQuote">
    <w:name w:val="Intense Quote"/>
    <w:aliases w:val="H1 Line"/>
    <w:basedOn w:val="Normal"/>
    <w:next w:val="Normal"/>
    <w:link w:val="IntenseQuoteChar"/>
    <w:uiPriority w:val="30"/>
    <w:qFormat/>
    <w:rsid w:val="00430780"/>
    <w:pPr>
      <w:pBdr>
        <w:bottom w:val="single" w:sz="4" w:space="4" w:color="auto"/>
      </w:pBdr>
      <w:spacing w:before="120" w:after="480"/>
      <w:ind w:left="2880" w:right="2880"/>
    </w:pPr>
    <w:rPr>
      <w:bCs/>
      <w:iCs/>
      <w:color w:val="4F81BD" w:themeColor="accent1"/>
      <w:sz w:val="2"/>
      <w:szCs w:val="2"/>
    </w:rPr>
  </w:style>
  <w:style w:type="character" w:customStyle="1" w:styleId="IntenseQuoteChar">
    <w:name w:val="Intense Quote Char"/>
    <w:aliases w:val="H1 Line Char"/>
    <w:basedOn w:val="DefaultParagraphFont"/>
    <w:link w:val="IntenseQuote"/>
    <w:uiPriority w:val="30"/>
    <w:rsid w:val="00430780"/>
    <w:rPr>
      <w:rFonts w:ascii="Segoe UI" w:eastAsia="Calibri" w:hAnsi="Segoe UI" w:cs="Segoe UI"/>
      <w:bCs/>
      <w:iCs/>
      <w:color w:val="4F81BD" w:themeColor="accent1"/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9"/>
    <w:rsid w:val="00A71FD1"/>
    <w:rPr>
      <w:rFonts w:ascii="Garamond" w:eastAsiaTheme="minorHAnsi" w:hAnsi="Garamond" w:cs="Calibri"/>
      <w:b/>
      <w:caps/>
      <w:color w:val="BF0C26"/>
      <w:sz w:val="21"/>
      <w:szCs w:val="21"/>
    </w:rPr>
  </w:style>
  <w:style w:type="paragraph" w:styleId="NoSpacing">
    <w:name w:val="No Spacing"/>
    <w:uiPriority w:val="1"/>
    <w:rsid w:val="00E51D4F"/>
    <w:pPr>
      <w:spacing w:after="0" w:line="240" w:lineRule="auto"/>
    </w:pPr>
    <w:rPr>
      <w:rFonts w:ascii="Segoe UI" w:hAnsi="Segoe UI" w:cs="Segoe UI"/>
      <w:sz w:val="19"/>
    </w:rPr>
  </w:style>
  <w:style w:type="character" w:customStyle="1" w:styleId="Heading4Char">
    <w:name w:val="Heading 4 Char"/>
    <w:aliases w:val="Table Headings Char"/>
    <w:basedOn w:val="DefaultParagraphFont"/>
    <w:link w:val="Heading4"/>
    <w:uiPriority w:val="9"/>
    <w:rsid w:val="00244BC7"/>
    <w:rPr>
      <w:rFonts w:ascii="Segoe UI" w:hAnsi="Segoe UI" w:cs="Segoe UI"/>
      <w:b/>
      <w:caps/>
      <w:sz w:val="15"/>
      <w:szCs w:val="18"/>
    </w:rPr>
  </w:style>
  <w:style w:type="paragraph" w:customStyle="1" w:styleId="BasicParagraph">
    <w:name w:val="[Basic Paragraph]"/>
    <w:basedOn w:val="Normal"/>
    <w:uiPriority w:val="99"/>
    <w:rsid w:val="00EB48A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68064A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SubtleReference">
    <w:name w:val="Subtle Reference"/>
    <w:aliases w:val="H2 Line"/>
    <w:basedOn w:val="IntenseQuoteChar"/>
    <w:uiPriority w:val="31"/>
    <w:rsid w:val="006172E2"/>
    <w:rPr>
      <w:rFonts w:ascii="Segoe UI" w:eastAsia="Calibri" w:hAnsi="Segoe UI" w:cs="Segoe UI"/>
      <w:bCs/>
      <w:iCs/>
      <w:color w:val="4F81BD" w:themeColor="accent1"/>
      <w:sz w:val="2"/>
      <w:szCs w:val="2"/>
    </w:rPr>
  </w:style>
  <w:style w:type="paragraph" w:customStyle="1" w:styleId="H2Line2">
    <w:name w:val="H2 Line2"/>
    <w:basedOn w:val="Normal"/>
    <w:link w:val="H2Line2Char"/>
    <w:uiPriority w:val="31"/>
    <w:qFormat/>
    <w:rsid w:val="002A57FE"/>
    <w:pPr>
      <w:pBdr>
        <w:bottom w:val="single" w:sz="4" w:space="4" w:color="auto"/>
      </w:pBdr>
      <w:spacing w:after="240"/>
      <w:ind w:right="7099"/>
    </w:pPr>
    <w:rPr>
      <w:bCs/>
      <w:iCs/>
      <w:color w:val="4F81BD" w:themeColor="accent1"/>
      <w:sz w:val="2"/>
      <w:szCs w:val="2"/>
    </w:rPr>
  </w:style>
  <w:style w:type="character" w:customStyle="1" w:styleId="H2Line2Char">
    <w:name w:val="H2 Line2 Char"/>
    <w:basedOn w:val="DefaultParagraphFont"/>
    <w:link w:val="H2Line2"/>
    <w:uiPriority w:val="31"/>
    <w:rsid w:val="002A57FE"/>
    <w:rPr>
      <w:rFonts w:ascii="Segoe UI" w:eastAsia="Calibri" w:hAnsi="Segoe UI" w:cs="Segoe UI"/>
      <w:bCs/>
      <w:iCs/>
      <w:color w:val="4F81BD" w:themeColor="accent1"/>
      <w:sz w:val="2"/>
      <w:szCs w:val="2"/>
    </w:rPr>
  </w:style>
  <w:style w:type="character" w:styleId="PlaceholderText">
    <w:name w:val="Placeholder Text"/>
    <w:basedOn w:val="DefaultParagraphFont"/>
    <w:uiPriority w:val="99"/>
    <w:semiHidden/>
    <w:rsid w:val="00EF062B"/>
    <w:rPr>
      <w:color w:val="808080"/>
    </w:rPr>
  </w:style>
  <w:style w:type="paragraph" w:styleId="BodyText">
    <w:name w:val="Body Text"/>
    <w:basedOn w:val="Normal"/>
    <w:link w:val="BodyTextChar"/>
    <w:uiPriority w:val="1"/>
    <w:rsid w:val="00625AAF"/>
    <w:pPr>
      <w:widowControl w:val="0"/>
      <w:autoSpaceDE w:val="0"/>
      <w:autoSpaceDN w:val="0"/>
      <w:spacing w:line="240" w:lineRule="auto"/>
    </w:pPr>
    <w:rPr>
      <w:rFonts w:ascii="Calibri" w:eastAsia="Calibri" w:hAnsi="Calibri"/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25AAF"/>
    <w:rPr>
      <w:rFonts w:ascii="Calibri" w:hAnsi="Calibri" w:cs="Calibri"/>
      <w:sz w:val="24"/>
      <w:szCs w:val="24"/>
    </w:rPr>
  </w:style>
  <w:style w:type="table" w:styleId="LightGrid-Accent3">
    <w:name w:val="Light Grid Accent 3"/>
    <w:basedOn w:val="TableNormal"/>
    <w:uiPriority w:val="62"/>
    <w:rsid w:val="009F135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dTable6Colorful">
    <w:name w:val="Grid Table 6 Colorful"/>
    <w:basedOn w:val="TableNormal"/>
    <w:uiPriority w:val="51"/>
    <w:rsid w:val="00333B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333B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734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34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3431"/>
    <w:rPr>
      <w:rFonts w:ascii="D-DIN" w:eastAsia="Times New Roman" w:hAnsi="D-DIN" w:cs="Calibri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4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431"/>
    <w:rPr>
      <w:rFonts w:ascii="D-DIN" w:eastAsia="Times New Roman" w:hAnsi="D-DIN" w:cs="Calibri"/>
      <w:b/>
      <w:bCs/>
      <w:color w:val="262626" w:themeColor="text1" w:themeTint="D9"/>
      <w:sz w:val="20"/>
      <w:szCs w:val="20"/>
    </w:rPr>
  </w:style>
  <w:style w:type="paragraph" w:styleId="Revision">
    <w:name w:val="Revision"/>
    <w:hidden/>
    <w:uiPriority w:val="99"/>
    <w:semiHidden/>
    <w:rsid w:val="00073431"/>
    <w:pPr>
      <w:spacing w:after="0" w:line="240" w:lineRule="auto"/>
    </w:pPr>
    <w:rPr>
      <w:rFonts w:ascii="D-DIN" w:eastAsia="Times New Roman" w:hAnsi="D-DIN" w:cs="Calibri"/>
      <w:color w:val="262626" w:themeColor="text1" w:themeTint="D9"/>
      <w:sz w:val="21"/>
    </w:rPr>
  </w:style>
  <w:style w:type="table" w:styleId="MediumList2-Accent3">
    <w:name w:val="Medium List 2 Accent 3"/>
    <w:basedOn w:val="TableNormal"/>
    <w:uiPriority w:val="66"/>
    <w:rsid w:val="004E6F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7557A"/>
    <w:rPr>
      <w:color w:val="808080"/>
      <w:shd w:val="clear" w:color="auto" w:fill="E6E6E6"/>
    </w:rPr>
  </w:style>
  <w:style w:type="table" w:styleId="GridTable1Light">
    <w:name w:val="Grid Table 1 Light"/>
    <w:basedOn w:val="TableNormal"/>
    <w:uiPriority w:val="46"/>
    <w:rsid w:val="00B428D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66E78"/>
    <w:rPr>
      <w:color w:val="BF0C2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egis.nd.gov/cencode/t15-1c07.pdf" TargetMode="External"/><Relationship Id="rId18" Type="http://schemas.openxmlformats.org/officeDocument/2006/relationships/hyperlink" Target="https://www.legis.nd.gov/cencode/t15-1c06.pdf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www.legis.nd.gov/cencode/t15-1c21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egis.nd.gov/cencode/t15-1c07.pdf" TargetMode="External"/><Relationship Id="rId17" Type="http://schemas.openxmlformats.org/officeDocument/2006/relationships/hyperlink" Target="https://www.legis.nd.gov/cencode/t15-1c21.pdf" TargetMode="External"/><Relationship Id="rId25" Type="http://schemas.openxmlformats.org/officeDocument/2006/relationships/hyperlink" Target="https://www.legis.nd.gov/cencode/t15-1c07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info.gov/app/details/CFR-2009-title34-vol1/CFR-2009-title34-vol1-sec200-11" TargetMode="External"/><Relationship Id="rId20" Type="http://schemas.openxmlformats.org/officeDocument/2006/relationships/hyperlink" Target="https://www.legis.nd.gov/cencode/t15-1c21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s.nd.gov/cencode/t15-1c07.pdf" TargetMode="External"/><Relationship Id="rId24" Type="http://schemas.openxmlformats.org/officeDocument/2006/relationships/hyperlink" Target="https://www.legis.nd.gov/cencode/t15-1c3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gis.nd.gov/cencode/t15-1c21.pdf" TargetMode="External"/><Relationship Id="rId23" Type="http://schemas.openxmlformats.org/officeDocument/2006/relationships/hyperlink" Target="https://www.legis.nd.gov/cencode/t15-1c22.pdf" TargetMode="External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https://www.legis.nd.gov/cencode/t15-1c2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legis.nd.gov/cencode/t15-1c07.pdf" TargetMode="External"/><Relationship Id="rId22" Type="http://schemas.openxmlformats.org/officeDocument/2006/relationships/hyperlink" Target="https://www.legis.nd.gov/cencode/t15-1c06.pdf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bs2k12\CompanyData\Files\Graphics,%20Logos%20&amp;%20Templates\Templates\NDSBA%20Publica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BF0C26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BF0C26"/>
      </a:hlink>
      <a:folHlink>
        <a:srgbClr val="BF0C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BA1EE-8CF8-4AD5-8A0F-618998E4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NDSBA Publication Template</Template>
  <TotalTime>30</TotalTime>
  <Pages>27</Pages>
  <Words>2763</Words>
  <Characters>15753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itle</vt:lpstr>
    </vt:vector>
  </TitlesOfParts>
  <Company/>
  <LinksUpToDate>false</LinksUpToDate>
  <CharactersWithSpaces>18480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itle</dc:title>
  <dc:creator>Alexis Baxley</dc:creator>
  <cp:lastModifiedBy>Taylor Lassiter</cp:lastModifiedBy>
  <cp:revision>3</cp:revision>
  <cp:lastPrinted>2024-02-22T22:30:00Z</cp:lastPrinted>
  <dcterms:created xsi:type="dcterms:W3CDTF">2024-02-23T16:53:00Z</dcterms:created>
  <dcterms:modified xsi:type="dcterms:W3CDTF">2024-02-23T21:56:00Z</dcterms:modified>
</cp:coreProperties>
</file>